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CB193" w14:textId="77777777" w:rsidR="001E4BD5" w:rsidRDefault="004F6DB9" w:rsidP="004F6DB9">
      <w:pPr>
        <w:pStyle w:val="Heading1"/>
        <w:numPr>
          <w:ilvl w:val="0"/>
          <w:numId w:val="0"/>
        </w:numPr>
        <w:ind w:left="720" w:hanging="720"/>
        <w:rPr>
          <w:lang w:val="en-US"/>
        </w:rPr>
      </w:pPr>
      <w:r>
        <w:rPr>
          <w:lang w:val="en-US"/>
        </w:rPr>
        <w:t>Membership Registration Form</w:t>
      </w:r>
    </w:p>
    <w:p w14:paraId="6405429F" w14:textId="77777777" w:rsidR="004F6DB9" w:rsidRDefault="004F6DB9" w:rsidP="004F6DB9">
      <w:pPr>
        <w:pStyle w:val="SmallSubheading"/>
        <w:rPr>
          <w:lang w:val="en-US"/>
        </w:rPr>
      </w:pPr>
      <w:r>
        <w:rPr>
          <w:lang w:val="en-US"/>
        </w:rPr>
        <w:t>Instructions</w:t>
      </w:r>
    </w:p>
    <w:p w14:paraId="38D9AF05" w14:textId="77777777" w:rsidR="00474F68" w:rsidRPr="00C878DC" w:rsidRDefault="004A4A31" w:rsidP="00C878DC">
      <w:pPr>
        <w:pStyle w:val="BodyText2"/>
        <w:numPr>
          <w:ilvl w:val="0"/>
          <w:numId w:val="10"/>
        </w:numPr>
        <w:spacing w:line="240" w:lineRule="auto"/>
        <w:ind w:hanging="357"/>
        <w:contextualSpacing/>
        <w:rPr>
          <w:sz w:val="19"/>
          <w:szCs w:val="19"/>
        </w:rPr>
      </w:pPr>
      <w:r w:rsidRPr="00C878DC">
        <w:rPr>
          <w:sz w:val="19"/>
          <w:szCs w:val="19"/>
        </w:rPr>
        <w:t>A</w:t>
      </w:r>
      <w:r w:rsidR="004F6DB9" w:rsidRPr="00C878DC">
        <w:rPr>
          <w:sz w:val="19"/>
          <w:szCs w:val="19"/>
        </w:rPr>
        <w:t xml:space="preserve">ccomplish the </w:t>
      </w:r>
      <w:r w:rsidRPr="00C878DC">
        <w:rPr>
          <w:i/>
          <w:sz w:val="19"/>
          <w:szCs w:val="19"/>
        </w:rPr>
        <w:t>Membership</w:t>
      </w:r>
      <w:r w:rsidRPr="00C878DC">
        <w:rPr>
          <w:rStyle w:val="Hyperlink"/>
          <w:i/>
          <w:sz w:val="19"/>
          <w:szCs w:val="19"/>
          <w:u w:val="none"/>
        </w:rPr>
        <w:t xml:space="preserve"> </w:t>
      </w:r>
      <w:r w:rsidRPr="00C878DC">
        <w:rPr>
          <w:rStyle w:val="Hyperlink"/>
          <w:i/>
          <w:color w:val="auto"/>
          <w:sz w:val="19"/>
          <w:szCs w:val="19"/>
          <w:u w:val="none"/>
        </w:rPr>
        <w:t>Registration Form</w:t>
      </w:r>
      <w:r w:rsidR="004F6DB9" w:rsidRPr="00C878DC">
        <w:rPr>
          <w:sz w:val="19"/>
          <w:szCs w:val="19"/>
        </w:rPr>
        <w:t>.</w:t>
      </w:r>
    </w:p>
    <w:p w14:paraId="121C23D1" w14:textId="43EF676A" w:rsidR="004F6DB9" w:rsidRPr="00C878DC" w:rsidRDefault="004F6DB9" w:rsidP="00C878DC">
      <w:pPr>
        <w:pStyle w:val="BodyText2"/>
        <w:numPr>
          <w:ilvl w:val="0"/>
          <w:numId w:val="10"/>
        </w:numPr>
        <w:spacing w:line="240" w:lineRule="auto"/>
        <w:ind w:hanging="357"/>
        <w:contextualSpacing/>
        <w:rPr>
          <w:sz w:val="19"/>
          <w:szCs w:val="19"/>
        </w:rPr>
      </w:pPr>
      <w:r w:rsidRPr="00C878DC">
        <w:rPr>
          <w:sz w:val="19"/>
          <w:szCs w:val="19"/>
        </w:rPr>
        <w:t xml:space="preserve">Prepare a </w:t>
      </w:r>
      <w:hyperlink r:id="rId11" w:history="1">
        <w:r w:rsidRPr="00C878DC">
          <w:rPr>
            <w:rStyle w:val="Hyperlink"/>
            <w:i/>
            <w:sz w:val="19"/>
            <w:szCs w:val="19"/>
          </w:rPr>
          <w:t>Letter of I</w:t>
        </w:r>
        <w:r w:rsidRPr="00C878DC">
          <w:rPr>
            <w:rStyle w:val="Hyperlink"/>
            <w:i/>
            <w:sz w:val="19"/>
            <w:szCs w:val="19"/>
          </w:rPr>
          <w:t>n</w:t>
        </w:r>
        <w:r w:rsidRPr="00C878DC">
          <w:rPr>
            <w:rStyle w:val="Hyperlink"/>
            <w:i/>
            <w:sz w:val="19"/>
            <w:szCs w:val="19"/>
          </w:rPr>
          <w:t>tent</w:t>
        </w:r>
      </w:hyperlink>
      <w:r w:rsidRPr="00C878DC">
        <w:rPr>
          <w:sz w:val="19"/>
          <w:szCs w:val="19"/>
        </w:rPr>
        <w:t xml:space="preserve">, addressed to the Chair of the Membership Committee.  The </w:t>
      </w:r>
      <w:r w:rsidRPr="00C878DC">
        <w:rPr>
          <w:i/>
          <w:sz w:val="19"/>
          <w:szCs w:val="19"/>
        </w:rPr>
        <w:t>Letter of Intent</w:t>
      </w:r>
      <w:r w:rsidRPr="00C878DC">
        <w:rPr>
          <w:sz w:val="19"/>
          <w:szCs w:val="19"/>
        </w:rPr>
        <w:t xml:space="preserve"> must be signed your chief executive or president.</w:t>
      </w:r>
    </w:p>
    <w:p w14:paraId="5C96C9F6" w14:textId="77777777" w:rsidR="004F6DB9" w:rsidRPr="00C878DC" w:rsidRDefault="004F6DB9" w:rsidP="00C878DC">
      <w:pPr>
        <w:pStyle w:val="BodyText2"/>
        <w:numPr>
          <w:ilvl w:val="0"/>
          <w:numId w:val="10"/>
        </w:numPr>
        <w:spacing w:line="240" w:lineRule="auto"/>
        <w:ind w:hanging="357"/>
        <w:contextualSpacing/>
        <w:rPr>
          <w:sz w:val="19"/>
          <w:szCs w:val="19"/>
        </w:rPr>
      </w:pPr>
      <w:r w:rsidRPr="00C878DC">
        <w:rPr>
          <w:sz w:val="19"/>
          <w:szCs w:val="19"/>
        </w:rPr>
        <w:t>Prepare electronic copies of the registration requirements, including:</w:t>
      </w:r>
    </w:p>
    <w:p w14:paraId="1FCED5AF" w14:textId="77777777" w:rsidR="004A4A31" w:rsidRPr="00C878DC" w:rsidRDefault="004A4A31" w:rsidP="00C878DC">
      <w:pPr>
        <w:pStyle w:val="ListParagraph"/>
        <w:numPr>
          <w:ilvl w:val="1"/>
          <w:numId w:val="10"/>
        </w:numPr>
        <w:spacing w:line="240" w:lineRule="auto"/>
        <w:contextualSpacing/>
        <w:rPr>
          <w:rFonts w:cstheme="minorHAnsi"/>
          <w:sz w:val="19"/>
          <w:szCs w:val="19"/>
        </w:rPr>
      </w:pPr>
      <w:r w:rsidRPr="00C878DC">
        <w:rPr>
          <w:rFonts w:cstheme="minorHAnsi"/>
          <w:sz w:val="19"/>
          <w:szCs w:val="19"/>
        </w:rPr>
        <w:t xml:space="preserve">First page of the company’s </w:t>
      </w:r>
      <w:r w:rsidRPr="00C878DC">
        <w:rPr>
          <w:rFonts w:cstheme="minorHAnsi"/>
          <w:i/>
          <w:sz w:val="19"/>
          <w:szCs w:val="19"/>
        </w:rPr>
        <w:t xml:space="preserve">SEC Articles of </w:t>
      </w:r>
      <w:proofErr w:type="gramStart"/>
      <w:r w:rsidRPr="00C878DC">
        <w:rPr>
          <w:rFonts w:cstheme="minorHAnsi"/>
          <w:i/>
          <w:sz w:val="19"/>
          <w:szCs w:val="19"/>
        </w:rPr>
        <w:t>Incorporation</w:t>
      </w:r>
      <w:r w:rsidRPr="00C878DC">
        <w:rPr>
          <w:rFonts w:cstheme="minorHAnsi"/>
          <w:sz w:val="19"/>
          <w:szCs w:val="19"/>
        </w:rPr>
        <w:t>;</w:t>
      </w:r>
      <w:proofErr w:type="gramEnd"/>
    </w:p>
    <w:p w14:paraId="5CE862F4" w14:textId="77777777" w:rsidR="004A4A31" w:rsidRPr="00C878DC" w:rsidRDefault="004A4A31" w:rsidP="00C878DC">
      <w:pPr>
        <w:pStyle w:val="ListParagraph"/>
        <w:numPr>
          <w:ilvl w:val="1"/>
          <w:numId w:val="10"/>
        </w:numPr>
        <w:spacing w:line="240" w:lineRule="auto"/>
        <w:contextualSpacing/>
        <w:rPr>
          <w:rFonts w:cstheme="minorHAnsi"/>
          <w:sz w:val="19"/>
          <w:szCs w:val="19"/>
        </w:rPr>
      </w:pPr>
      <w:r w:rsidRPr="00C878DC">
        <w:rPr>
          <w:rFonts w:cstheme="minorHAnsi"/>
          <w:sz w:val="19"/>
          <w:szCs w:val="19"/>
        </w:rPr>
        <w:t xml:space="preserve">Current </w:t>
      </w:r>
      <w:r w:rsidRPr="00C878DC">
        <w:rPr>
          <w:rFonts w:cstheme="minorHAnsi"/>
          <w:i/>
          <w:sz w:val="19"/>
          <w:szCs w:val="19"/>
        </w:rPr>
        <w:t>General Information Sheet (GIS</w:t>
      </w:r>
      <w:proofErr w:type="gramStart"/>
      <w:r w:rsidRPr="00C878DC">
        <w:rPr>
          <w:rFonts w:cstheme="minorHAnsi"/>
          <w:i/>
          <w:sz w:val="19"/>
          <w:szCs w:val="19"/>
        </w:rPr>
        <w:t>)</w:t>
      </w:r>
      <w:r w:rsidRPr="00C878DC">
        <w:rPr>
          <w:rFonts w:cstheme="minorHAnsi"/>
          <w:sz w:val="19"/>
          <w:szCs w:val="19"/>
        </w:rPr>
        <w:t>;</w:t>
      </w:r>
      <w:proofErr w:type="gramEnd"/>
    </w:p>
    <w:p w14:paraId="5A291650" w14:textId="77777777" w:rsidR="004A4A31" w:rsidRPr="00C878DC" w:rsidRDefault="004A4A31" w:rsidP="00C878DC">
      <w:pPr>
        <w:pStyle w:val="ListParagraph"/>
        <w:numPr>
          <w:ilvl w:val="1"/>
          <w:numId w:val="10"/>
        </w:numPr>
        <w:spacing w:line="240" w:lineRule="auto"/>
        <w:contextualSpacing/>
        <w:rPr>
          <w:rFonts w:cstheme="minorHAnsi"/>
          <w:sz w:val="19"/>
          <w:szCs w:val="19"/>
        </w:rPr>
      </w:pPr>
      <w:r w:rsidRPr="00C878DC">
        <w:rPr>
          <w:rFonts w:cstheme="minorHAnsi"/>
          <w:sz w:val="19"/>
          <w:szCs w:val="19"/>
        </w:rPr>
        <w:t>Copy of your BIR Certificate of Registration (BIR Form 2303</w:t>
      </w:r>
      <w:proofErr w:type="gramStart"/>
      <w:r w:rsidRPr="00C878DC">
        <w:rPr>
          <w:rFonts w:cstheme="minorHAnsi"/>
          <w:sz w:val="19"/>
          <w:szCs w:val="19"/>
        </w:rPr>
        <w:t>);</w:t>
      </w:r>
      <w:proofErr w:type="gramEnd"/>
    </w:p>
    <w:p w14:paraId="7549D593" w14:textId="77777777" w:rsidR="004A4A31" w:rsidRPr="00C878DC" w:rsidRDefault="004A4A31" w:rsidP="00C878DC">
      <w:pPr>
        <w:pStyle w:val="ListParagraph"/>
        <w:numPr>
          <w:ilvl w:val="1"/>
          <w:numId w:val="10"/>
        </w:numPr>
        <w:spacing w:line="240" w:lineRule="auto"/>
        <w:contextualSpacing/>
        <w:rPr>
          <w:rFonts w:cstheme="minorHAnsi"/>
          <w:sz w:val="19"/>
          <w:szCs w:val="19"/>
        </w:rPr>
      </w:pPr>
      <w:r w:rsidRPr="00C878DC">
        <w:rPr>
          <w:rFonts w:cstheme="minorHAnsi"/>
          <w:sz w:val="19"/>
          <w:szCs w:val="19"/>
        </w:rPr>
        <w:t xml:space="preserve">Company ID of the Primary </w:t>
      </w:r>
      <w:proofErr w:type="gramStart"/>
      <w:r w:rsidRPr="00C878DC">
        <w:rPr>
          <w:rFonts w:cstheme="minorHAnsi"/>
          <w:sz w:val="19"/>
          <w:szCs w:val="19"/>
        </w:rPr>
        <w:t>Contact;</w:t>
      </w:r>
      <w:proofErr w:type="gramEnd"/>
    </w:p>
    <w:p w14:paraId="2C93526D" w14:textId="77777777" w:rsidR="004A4A31" w:rsidRPr="00C878DC" w:rsidRDefault="004A4A31" w:rsidP="00C878DC">
      <w:pPr>
        <w:pStyle w:val="ListParagraph"/>
        <w:numPr>
          <w:ilvl w:val="1"/>
          <w:numId w:val="10"/>
        </w:numPr>
        <w:spacing w:line="240" w:lineRule="auto"/>
        <w:contextualSpacing/>
        <w:rPr>
          <w:rFonts w:cstheme="minorHAnsi"/>
          <w:sz w:val="19"/>
          <w:szCs w:val="19"/>
        </w:rPr>
      </w:pPr>
      <w:r w:rsidRPr="00C878DC">
        <w:rPr>
          <w:rFonts w:cstheme="minorHAnsi"/>
          <w:sz w:val="19"/>
          <w:szCs w:val="19"/>
        </w:rPr>
        <w:t xml:space="preserve">Company IDs of the Corporate </w:t>
      </w:r>
      <w:proofErr w:type="gramStart"/>
      <w:r w:rsidRPr="00C878DC">
        <w:rPr>
          <w:rFonts w:cstheme="minorHAnsi"/>
          <w:sz w:val="19"/>
          <w:szCs w:val="19"/>
        </w:rPr>
        <w:t>Representatives;</w:t>
      </w:r>
      <w:proofErr w:type="gramEnd"/>
    </w:p>
    <w:p w14:paraId="2ACDFA56" w14:textId="77777777" w:rsidR="004A4A31" w:rsidRPr="00C878DC" w:rsidRDefault="004A4A31" w:rsidP="00C878DC">
      <w:pPr>
        <w:pStyle w:val="ListParagraph"/>
        <w:numPr>
          <w:ilvl w:val="1"/>
          <w:numId w:val="10"/>
        </w:numPr>
        <w:spacing w:line="240" w:lineRule="auto"/>
        <w:contextualSpacing/>
        <w:rPr>
          <w:rFonts w:cstheme="minorHAnsi"/>
          <w:sz w:val="19"/>
          <w:szCs w:val="19"/>
        </w:rPr>
      </w:pPr>
      <w:r w:rsidRPr="00C878DC">
        <w:rPr>
          <w:rFonts w:cstheme="minorHAnsi"/>
          <w:sz w:val="19"/>
          <w:szCs w:val="19"/>
        </w:rPr>
        <w:t>High-resolution image of the company logo (JPEG, PNG, or TIF formats</w:t>
      </w:r>
      <w:proofErr w:type="gramStart"/>
      <w:r w:rsidRPr="00C878DC">
        <w:rPr>
          <w:rFonts w:cstheme="minorHAnsi"/>
          <w:sz w:val="19"/>
          <w:szCs w:val="19"/>
        </w:rPr>
        <w:t>);</w:t>
      </w:r>
      <w:proofErr w:type="gramEnd"/>
      <w:r w:rsidRPr="00C878DC">
        <w:rPr>
          <w:rFonts w:cstheme="minorHAnsi"/>
          <w:sz w:val="19"/>
          <w:szCs w:val="19"/>
        </w:rPr>
        <w:t xml:space="preserve"> </w:t>
      </w:r>
    </w:p>
    <w:p w14:paraId="3B098DCF" w14:textId="77777777" w:rsidR="004A4A31" w:rsidRPr="00C878DC" w:rsidRDefault="004A4A31" w:rsidP="00C878DC">
      <w:pPr>
        <w:pStyle w:val="ListParagraph"/>
        <w:numPr>
          <w:ilvl w:val="1"/>
          <w:numId w:val="10"/>
        </w:numPr>
        <w:spacing w:line="240" w:lineRule="auto"/>
        <w:contextualSpacing/>
        <w:rPr>
          <w:rFonts w:cstheme="minorHAnsi"/>
          <w:sz w:val="19"/>
          <w:szCs w:val="19"/>
        </w:rPr>
      </w:pPr>
      <w:r w:rsidRPr="00C878DC">
        <w:rPr>
          <w:rFonts w:cstheme="minorHAnsi"/>
          <w:sz w:val="19"/>
          <w:szCs w:val="19"/>
        </w:rPr>
        <w:t>Brief Company Profile; and,</w:t>
      </w:r>
    </w:p>
    <w:p w14:paraId="78920C7F" w14:textId="77777777" w:rsidR="004A4A31" w:rsidRPr="00C878DC" w:rsidRDefault="004A4A31" w:rsidP="00C878DC">
      <w:pPr>
        <w:pStyle w:val="ListParagraph"/>
        <w:numPr>
          <w:ilvl w:val="1"/>
          <w:numId w:val="10"/>
        </w:numPr>
        <w:spacing w:line="240" w:lineRule="auto"/>
        <w:contextualSpacing/>
        <w:rPr>
          <w:rFonts w:cstheme="minorHAnsi"/>
          <w:sz w:val="19"/>
          <w:szCs w:val="19"/>
        </w:rPr>
      </w:pPr>
      <w:r w:rsidRPr="00C878DC">
        <w:rPr>
          <w:rFonts w:cstheme="minorHAnsi"/>
          <w:sz w:val="19"/>
          <w:szCs w:val="19"/>
        </w:rPr>
        <w:t>Green mandate or environmental policy, if any.</w:t>
      </w:r>
    </w:p>
    <w:p w14:paraId="15F65D39" w14:textId="77777777" w:rsidR="004F6DB9" w:rsidRPr="00C878DC" w:rsidRDefault="004F6DB9" w:rsidP="00C878DC">
      <w:pPr>
        <w:pStyle w:val="BodyText2"/>
        <w:numPr>
          <w:ilvl w:val="0"/>
          <w:numId w:val="10"/>
        </w:numPr>
        <w:spacing w:line="240" w:lineRule="auto"/>
        <w:ind w:hanging="357"/>
        <w:contextualSpacing/>
        <w:rPr>
          <w:sz w:val="19"/>
          <w:szCs w:val="19"/>
        </w:rPr>
      </w:pPr>
      <w:r w:rsidRPr="00C878DC">
        <w:rPr>
          <w:sz w:val="19"/>
          <w:szCs w:val="19"/>
        </w:rPr>
        <w:t xml:space="preserve">Submit the accomplished form and requirements to the PHILGBC National Secretariat through e-mail at </w:t>
      </w:r>
      <w:hyperlink r:id="rId12" w:history="1">
        <w:r w:rsidRPr="00C878DC">
          <w:rPr>
            <w:rStyle w:val="Hyperlink"/>
            <w:sz w:val="19"/>
            <w:szCs w:val="19"/>
          </w:rPr>
          <w:t>membership@philgbc.org</w:t>
        </w:r>
      </w:hyperlink>
      <w:r w:rsidRPr="00C878DC">
        <w:rPr>
          <w:sz w:val="19"/>
          <w:szCs w:val="19"/>
        </w:rPr>
        <w:t>.</w:t>
      </w:r>
    </w:p>
    <w:p w14:paraId="27631B91" w14:textId="77777777" w:rsidR="004F6DB9" w:rsidRPr="00C878DC" w:rsidRDefault="004F6DB9" w:rsidP="00C878DC">
      <w:pPr>
        <w:pStyle w:val="BodyText2"/>
        <w:numPr>
          <w:ilvl w:val="0"/>
          <w:numId w:val="10"/>
        </w:numPr>
        <w:spacing w:line="240" w:lineRule="auto"/>
        <w:ind w:hanging="357"/>
        <w:contextualSpacing/>
        <w:rPr>
          <w:sz w:val="19"/>
          <w:szCs w:val="19"/>
        </w:rPr>
      </w:pPr>
      <w:r w:rsidRPr="00C878DC">
        <w:rPr>
          <w:sz w:val="19"/>
          <w:szCs w:val="19"/>
        </w:rPr>
        <w:t xml:space="preserve">Once the </w:t>
      </w:r>
      <w:r w:rsidR="00FF03B9" w:rsidRPr="00C878DC">
        <w:rPr>
          <w:sz w:val="19"/>
          <w:szCs w:val="19"/>
        </w:rPr>
        <w:t xml:space="preserve">registration </w:t>
      </w:r>
      <w:r w:rsidRPr="00C878DC">
        <w:rPr>
          <w:sz w:val="19"/>
          <w:szCs w:val="19"/>
        </w:rPr>
        <w:t xml:space="preserve">documents are </w:t>
      </w:r>
      <w:r w:rsidR="00FF03B9" w:rsidRPr="00C878DC">
        <w:rPr>
          <w:sz w:val="19"/>
          <w:szCs w:val="19"/>
        </w:rPr>
        <w:t xml:space="preserve">completed and </w:t>
      </w:r>
      <w:r w:rsidRPr="00C878DC">
        <w:rPr>
          <w:sz w:val="19"/>
          <w:szCs w:val="19"/>
        </w:rPr>
        <w:t>confirmed</w:t>
      </w:r>
      <w:r w:rsidR="00FF03B9" w:rsidRPr="00C878DC">
        <w:rPr>
          <w:sz w:val="19"/>
          <w:szCs w:val="19"/>
        </w:rPr>
        <w:t xml:space="preserve"> by the PHILGBC National Secretariat</w:t>
      </w:r>
      <w:r w:rsidRPr="00C878DC">
        <w:rPr>
          <w:sz w:val="19"/>
          <w:szCs w:val="19"/>
        </w:rPr>
        <w:t>, you must pay the membership due.  Payment must be made to:</w:t>
      </w:r>
    </w:p>
    <w:p w14:paraId="20254492" w14:textId="77777777" w:rsidR="004F6DB9" w:rsidRPr="00C878DC" w:rsidRDefault="004F6DB9" w:rsidP="00C878DC">
      <w:pPr>
        <w:pStyle w:val="BodyText2"/>
        <w:spacing w:line="240" w:lineRule="auto"/>
        <w:ind w:left="720" w:firstLine="720"/>
        <w:contextualSpacing/>
        <w:rPr>
          <w:b/>
          <w:sz w:val="19"/>
          <w:szCs w:val="19"/>
        </w:rPr>
      </w:pPr>
      <w:r w:rsidRPr="00C878DC">
        <w:rPr>
          <w:b/>
          <w:sz w:val="19"/>
          <w:szCs w:val="19"/>
        </w:rPr>
        <w:t>PHILIPPINE GREEN BUILDING COUNCIL (PGBC) INC.</w:t>
      </w:r>
    </w:p>
    <w:p w14:paraId="50C46609" w14:textId="77777777" w:rsidR="004F6DB9" w:rsidRPr="00C878DC" w:rsidRDefault="004F6DB9" w:rsidP="00C878DC">
      <w:pPr>
        <w:pStyle w:val="BodyText2"/>
        <w:spacing w:line="240" w:lineRule="auto"/>
        <w:ind w:left="1440"/>
        <w:rPr>
          <w:sz w:val="19"/>
          <w:szCs w:val="19"/>
        </w:rPr>
      </w:pPr>
      <w:r w:rsidRPr="00C878DC">
        <w:rPr>
          <w:sz w:val="19"/>
          <w:szCs w:val="19"/>
        </w:rPr>
        <w:t xml:space="preserve">Unit G-4B, </w:t>
      </w:r>
      <w:r w:rsidR="004A4A31" w:rsidRPr="00C878DC">
        <w:rPr>
          <w:sz w:val="19"/>
          <w:szCs w:val="19"/>
        </w:rPr>
        <w:t>One/NEO</w:t>
      </w:r>
      <w:r w:rsidRPr="00C878DC">
        <w:rPr>
          <w:sz w:val="19"/>
          <w:szCs w:val="19"/>
        </w:rPr>
        <w:t>, 26</w:t>
      </w:r>
      <w:r w:rsidRPr="00C878DC">
        <w:rPr>
          <w:sz w:val="19"/>
          <w:szCs w:val="19"/>
          <w:vertAlign w:val="superscript"/>
        </w:rPr>
        <w:t>th</w:t>
      </w:r>
      <w:r w:rsidRPr="00C878DC">
        <w:rPr>
          <w:sz w:val="19"/>
          <w:szCs w:val="19"/>
        </w:rPr>
        <w:t xml:space="preserve"> Street corner 3</w:t>
      </w:r>
      <w:r w:rsidRPr="00C878DC">
        <w:rPr>
          <w:sz w:val="19"/>
          <w:szCs w:val="19"/>
          <w:vertAlign w:val="superscript"/>
        </w:rPr>
        <w:t>rd</w:t>
      </w:r>
      <w:r w:rsidRPr="00C878DC">
        <w:rPr>
          <w:sz w:val="19"/>
          <w:szCs w:val="19"/>
        </w:rPr>
        <w:t xml:space="preserve"> Avenue </w:t>
      </w:r>
      <w:r w:rsidRPr="00C878DC">
        <w:rPr>
          <w:sz w:val="19"/>
          <w:szCs w:val="19"/>
        </w:rPr>
        <w:br/>
        <w:t>Crescent Park West, Bonifacio Global City</w:t>
      </w:r>
      <w:r w:rsidR="001519CD" w:rsidRPr="00C878DC">
        <w:rPr>
          <w:sz w:val="19"/>
          <w:szCs w:val="19"/>
        </w:rPr>
        <w:t xml:space="preserve">, </w:t>
      </w:r>
      <w:r w:rsidR="00F44688" w:rsidRPr="00C878DC">
        <w:rPr>
          <w:sz w:val="19"/>
          <w:szCs w:val="19"/>
        </w:rPr>
        <w:br/>
      </w:r>
      <w:r w:rsidRPr="00C878DC">
        <w:rPr>
          <w:sz w:val="19"/>
          <w:szCs w:val="19"/>
        </w:rPr>
        <w:t>Taguig City 1634 Philippines</w:t>
      </w:r>
    </w:p>
    <w:p w14:paraId="198B4EAC" w14:textId="176C09C1" w:rsidR="00FF03B9" w:rsidRDefault="00FF03B9" w:rsidP="002051BD">
      <w:pPr>
        <w:pStyle w:val="Warning"/>
        <w:pBdr>
          <w:bottom w:val="single" w:sz="8" w:space="0" w:color="FFAA00"/>
        </w:pBdr>
        <w:spacing w:line="240" w:lineRule="auto"/>
        <w:rPr>
          <w:sz w:val="18"/>
          <w:szCs w:val="18"/>
        </w:rPr>
      </w:pPr>
      <w:r w:rsidRPr="00C878DC">
        <w:rPr>
          <w:sz w:val="18"/>
          <w:szCs w:val="18"/>
        </w:rPr>
        <w:t xml:space="preserve">By using and submitting this form and your requirements, you are agreeing and authorizing the PHILGBC to collect, </w:t>
      </w:r>
      <w:r w:rsidR="00DD6DB1" w:rsidRPr="00C878DC">
        <w:rPr>
          <w:sz w:val="18"/>
          <w:szCs w:val="18"/>
        </w:rPr>
        <w:t xml:space="preserve">use, </w:t>
      </w:r>
      <w:r w:rsidRPr="00C878DC">
        <w:rPr>
          <w:sz w:val="18"/>
          <w:szCs w:val="18"/>
        </w:rPr>
        <w:t>store</w:t>
      </w:r>
      <w:r w:rsidR="00DD6DB1" w:rsidRPr="00C878DC">
        <w:rPr>
          <w:sz w:val="18"/>
          <w:szCs w:val="18"/>
        </w:rPr>
        <w:t xml:space="preserve"> and retain</w:t>
      </w:r>
      <w:r w:rsidRPr="00C878DC">
        <w:rPr>
          <w:sz w:val="18"/>
          <w:szCs w:val="18"/>
        </w:rPr>
        <w:t xml:space="preserve"> your information included in this form and your requirements for your registration and the management of your company information</w:t>
      </w:r>
      <w:r w:rsidR="00DD6DB1" w:rsidRPr="00C878DC">
        <w:rPr>
          <w:sz w:val="18"/>
          <w:szCs w:val="18"/>
        </w:rPr>
        <w:t xml:space="preserve"> for your membership with the PHILGBC</w:t>
      </w:r>
      <w:r w:rsidRPr="00C878DC">
        <w:rPr>
          <w:sz w:val="18"/>
          <w:szCs w:val="18"/>
        </w:rPr>
        <w:t>.</w:t>
      </w:r>
      <w:r w:rsidR="00F44688" w:rsidRPr="00C878DC">
        <w:rPr>
          <w:sz w:val="18"/>
          <w:szCs w:val="18"/>
        </w:rPr>
        <w:t xml:space="preserve">  Please see the </w:t>
      </w:r>
      <w:r w:rsidR="00F44688" w:rsidRPr="00C878DC">
        <w:rPr>
          <w:i/>
          <w:sz w:val="18"/>
          <w:szCs w:val="18"/>
        </w:rPr>
        <w:t>Privacy Options</w:t>
      </w:r>
      <w:r w:rsidR="00F44688" w:rsidRPr="00C878DC">
        <w:rPr>
          <w:sz w:val="18"/>
          <w:szCs w:val="18"/>
        </w:rPr>
        <w:t xml:space="preserve"> section.</w:t>
      </w:r>
    </w:p>
    <w:p w14:paraId="26BEEEB5" w14:textId="77777777" w:rsidR="002051BD" w:rsidRPr="002051BD" w:rsidRDefault="002051BD" w:rsidP="002051BD">
      <w:pPr>
        <w:pStyle w:val="Warning"/>
        <w:pBdr>
          <w:bottom w:val="single" w:sz="8" w:space="0" w:color="FFAA00"/>
        </w:pBdr>
        <w:spacing w:line="240" w:lineRule="auto"/>
        <w:rPr>
          <w:sz w:val="2"/>
          <w:szCs w:val="2"/>
        </w:rPr>
      </w:pPr>
    </w:p>
    <w:p w14:paraId="4AE93611" w14:textId="77777777" w:rsidR="00035015" w:rsidRDefault="00035015" w:rsidP="00035015">
      <w:pPr>
        <w:pStyle w:val="MediumSubheading"/>
      </w:pPr>
      <w:r>
        <w:t>REGISTRATION TYPE</w:t>
      </w:r>
    </w:p>
    <w:p w14:paraId="6FCC15D8" w14:textId="77777777" w:rsidR="00035015" w:rsidRPr="004D4829" w:rsidRDefault="00035015" w:rsidP="00035015">
      <w:pPr>
        <w:pStyle w:val="BodyText2"/>
      </w:pPr>
      <w:r>
        <w:t>Choose one of the options.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20"/>
      </w:tblGrid>
      <w:tr w:rsidR="00035015" w:rsidRPr="00FC13B5" w14:paraId="546D19FE" w14:textId="77777777" w:rsidTr="00C878DC">
        <w:trPr>
          <w:trHeight w:val="206"/>
        </w:trPr>
        <w:tc>
          <w:tcPr>
            <w:tcW w:w="5000" w:type="pct"/>
          </w:tcPr>
          <w:p w14:paraId="036F0059" w14:textId="4813ACE1" w:rsidR="00035015" w:rsidRPr="00FC13B5" w:rsidRDefault="00035015" w:rsidP="00784B93">
            <w:pPr>
              <w:pStyle w:val="NoSpacing"/>
              <w:rPr>
                <w:sz w:val="20"/>
              </w:rPr>
            </w:pPr>
            <w:r w:rsidRPr="00FC13B5">
              <w:rPr>
                <w:color w:val="4E8C26"/>
                <w:sz w:val="20"/>
              </w:rPr>
              <w:fldChar w:fldCharType="begin">
                <w:ffData>
                  <w:name w:val="Check2"/>
                  <w:enabled/>
                  <w:calcOnExit w:val="0"/>
                  <w:checkBox>
                    <w:sizeAuto/>
                    <w:default w:val="0"/>
                  </w:checkBox>
                </w:ffData>
              </w:fldChar>
            </w:r>
            <w:r w:rsidRPr="00FC13B5">
              <w:rPr>
                <w:color w:val="4E8C26"/>
                <w:sz w:val="20"/>
              </w:rPr>
              <w:instrText xml:space="preserve"> FORMCHECKBOX </w:instrText>
            </w:r>
            <w:r w:rsidR="0011734C" w:rsidRPr="00FC13B5">
              <w:rPr>
                <w:color w:val="4E8C26"/>
                <w:sz w:val="20"/>
              </w:rPr>
            </w:r>
            <w:r w:rsidR="00000000">
              <w:rPr>
                <w:color w:val="4E8C26"/>
                <w:sz w:val="20"/>
              </w:rPr>
              <w:fldChar w:fldCharType="separate"/>
            </w:r>
            <w:r w:rsidRPr="00FC13B5">
              <w:rPr>
                <w:color w:val="4E8C26"/>
                <w:sz w:val="20"/>
              </w:rPr>
              <w:fldChar w:fldCharType="end"/>
            </w:r>
            <w:r w:rsidRPr="00FC13B5">
              <w:rPr>
                <w:sz w:val="20"/>
              </w:rPr>
              <w:tab/>
            </w:r>
            <w:r>
              <w:rPr>
                <w:sz w:val="20"/>
              </w:rPr>
              <w:t>New Membership Application</w:t>
            </w:r>
            <w:r w:rsidR="00C878DC">
              <w:rPr>
                <w:sz w:val="20"/>
              </w:rPr>
              <w:t xml:space="preserve">               </w:t>
            </w:r>
            <w:r w:rsidR="00C878DC" w:rsidRPr="00FC13B5">
              <w:rPr>
                <w:color w:val="4E8C26"/>
                <w:sz w:val="20"/>
              </w:rPr>
              <w:fldChar w:fldCharType="begin">
                <w:ffData>
                  <w:name w:val="Check2"/>
                  <w:enabled/>
                  <w:calcOnExit w:val="0"/>
                  <w:checkBox>
                    <w:sizeAuto/>
                    <w:default w:val="0"/>
                  </w:checkBox>
                </w:ffData>
              </w:fldChar>
            </w:r>
            <w:r w:rsidR="00C878DC" w:rsidRPr="00FC13B5">
              <w:rPr>
                <w:color w:val="4E8C26"/>
                <w:sz w:val="20"/>
              </w:rPr>
              <w:instrText xml:space="preserve"> FORMCHECKBOX </w:instrText>
            </w:r>
            <w:r w:rsidR="0011734C" w:rsidRPr="00FC13B5">
              <w:rPr>
                <w:color w:val="4E8C26"/>
                <w:sz w:val="20"/>
              </w:rPr>
            </w:r>
            <w:r w:rsidR="00C878DC">
              <w:rPr>
                <w:color w:val="4E8C26"/>
                <w:sz w:val="20"/>
              </w:rPr>
              <w:fldChar w:fldCharType="separate"/>
            </w:r>
            <w:r w:rsidR="00C878DC" w:rsidRPr="00FC13B5">
              <w:rPr>
                <w:color w:val="4E8C26"/>
                <w:sz w:val="20"/>
              </w:rPr>
              <w:fldChar w:fldCharType="end"/>
            </w:r>
            <w:r w:rsidR="00C878DC" w:rsidRPr="00FC13B5">
              <w:rPr>
                <w:sz w:val="20"/>
              </w:rPr>
              <w:tab/>
            </w:r>
            <w:r w:rsidR="00C878DC">
              <w:rPr>
                <w:sz w:val="20"/>
              </w:rPr>
              <w:t>Membership Updating/Renewal</w:t>
            </w:r>
          </w:p>
        </w:tc>
      </w:tr>
    </w:tbl>
    <w:p w14:paraId="3DF8D084" w14:textId="77777777" w:rsidR="004F6DB9" w:rsidRDefault="00FC13B5" w:rsidP="00FC13B5">
      <w:pPr>
        <w:pStyle w:val="MediumSubheading"/>
      </w:pPr>
      <w:r>
        <w:t>Membership Categories</w:t>
      </w:r>
    </w:p>
    <w:p w14:paraId="0D643145" w14:textId="77777777" w:rsidR="004D4829" w:rsidRPr="004D4829" w:rsidRDefault="004D4829" w:rsidP="00F44688">
      <w:pPr>
        <w:pStyle w:val="BodyText2"/>
      </w:pPr>
      <w:r>
        <w:t>Choose one of the options</w:t>
      </w:r>
      <w:r w:rsidR="00F44688">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953"/>
        <w:gridCol w:w="3067"/>
      </w:tblGrid>
      <w:tr w:rsidR="004C0DA7" w:rsidRPr="00FC13B5" w14:paraId="57439B25" w14:textId="77777777" w:rsidTr="00324112">
        <w:tc>
          <w:tcPr>
            <w:tcW w:w="3300" w:type="pct"/>
          </w:tcPr>
          <w:p w14:paraId="57C2EB52" w14:textId="77777777" w:rsidR="004C0DA7" w:rsidRPr="00FC13B5" w:rsidRDefault="004C0DA7" w:rsidP="004C0DA7">
            <w:pPr>
              <w:pStyle w:val="SmallSubheading"/>
            </w:pPr>
            <w:r>
              <w:t>Category</w:t>
            </w:r>
          </w:p>
        </w:tc>
        <w:tc>
          <w:tcPr>
            <w:tcW w:w="1700" w:type="pct"/>
          </w:tcPr>
          <w:p w14:paraId="6BCA9F06" w14:textId="77777777" w:rsidR="004C0DA7" w:rsidRDefault="00324112" w:rsidP="004C0DA7">
            <w:pPr>
              <w:pStyle w:val="SmallSubheading"/>
            </w:pPr>
            <w:r>
              <w:t xml:space="preserve">MEMBERSHIP </w:t>
            </w:r>
            <w:r w:rsidR="004C0DA7">
              <w:t>Dues</w:t>
            </w:r>
            <w:r>
              <w:t>/FEES</w:t>
            </w:r>
            <w:r>
              <w:rPr>
                <w:rStyle w:val="EndnoteReference"/>
              </w:rPr>
              <w:endnoteReference w:id="1"/>
            </w:r>
          </w:p>
        </w:tc>
      </w:tr>
      <w:tr w:rsidR="00FC13B5" w:rsidRPr="00FC13B5" w14:paraId="163CFDE2" w14:textId="77777777" w:rsidTr="00324112">
        <w:tc>
          <w:tcPr>
            <w:tcW w:w="3300" w:type="pct"/>
          </w:tcPr>
          <w:p w14:paraId="57A3BEEB" w14:textId="2662FD2D" w:rsidR="00FC13B5" w:rsidRPr="00FC13B5" w:rsidRDefault="00FC13B5" w:rsidP="00FC13B5">
            <w:pPr>
              <w:pStyle w:val="NoSpacing"/>
              <w:rPr>
                <w:sz w:val="20"/>
              </w:rPr>
            </w:pPr>
            <w:r w:rsidRPr="00FC13B5">
              <w:rPr>
                <w:color w:val="4E8C26"/>
                <w:sz w:val="20"/>
              </w:rPr>
              <w:fldChar w:fldCharType="begin">
                <w:ffData>
                  <w:name w:val="Check2"/>
                  <w:enabled/>
                  <w:calcOnExit w:val="0"/>
                  <w:checkBox>
                    <w:sizeAuto/>
                    <w:default w:val="0"/>
                    <w:checked w:val="0"/>
                  </w:checkBox>
                </w:ffData>
              </w:fldChar>
            </w:r>
            <w:bookmarkStart w:id="0" w:name="Check2"/>
            <w:r w:rsidRPr="00FC13B5">
              <w:rPr>
                <w:color w:val="4E8C26"/>
                <w:sz w:val="20"/>
              </w:rPr>
              <w:instrText xml:space="preserve"> FORMCHECKBOX </w:instrText>
            </w:r>
            <w:r w:rsidR="0011734C" w:rsidRPr="00FC13B5">
              <w:rPr>
                <w:color w:val="4E8C26"/>
                <w:sz w:val="20"/>
              </w:rPr>
            </w:r>
            <w:r w:rsidR="00000000">
              <w:rPr>
                <w:color w:val="4E8C26"/>
                <w:sz w:val="20"/>
              </w:rPr>
              <w:fldChar w:fldCharType="separate"/>
            </w:r>
            <w:r w:rsidRPr="00FC13B5">
              <w:rPr>
                <w:color w:val="4E8C26"/>
                <w:sz w:val="20"/>
              </w:rPr>
              <w:fldChar w:fldCharType="end"/>
            </w:r>
            <w:bookmarkEnd w:id="0"/>
            <w:r w:rsidRPr="00FC13B5">
              <w:rPr>
                <w:sz w:val="20"/>
              </w:rPr>
              <w:tab/>
              <w:t>Regular Membership</w:t>
            </w:r>
            <w:r w:rsidR="00324112">
              <w:rPr>
                <w:rStyle w:val="EndnoteReference"/>
              </w:rPr>
              <w:endnoteReference w:id="2"/>
            </w:r>
          </w:p>
        </w:tc>
        <w:tc>
          <w:tcPr>
            <w:tcW w:w="1700" w:type="pct"/>
          </w:tcPr>
          <w:p w14:paraId="3FE02D77" w14:textId="77777777" w:rsidR="00FC13B5" w:rsidRPr="00FC13B5" w:rsidRDefault="00FC13B5" w:rsidP="00FC13B5">
            <w:pPr>
              <w:pStyle w:val="NoSpacing"/>
              <w:tabs>
                <w:tab w:val="right" w:pos="1765"/>
              </w:tabs>
              <w:rPr>
                <w:sz w:val="20"/>
              </w:rPr>
            </w:pPr>
            <w:r w:rsidRPr="00804345">
              <w:rPr>
                <w:color w:val="8F8F8F" w:themeColor="text1" w:themeTint="80"/>
                <w:sz w:val="20"/>
              </w:rPr>
              <w:t>PHP</w:t>
            </w:r>
            <w:r>
              <w:rPr>
                <w:sz w:val="20"/>
              </w:rPr>
              <w:tab/>
              <w:t>30,</w:t>
            </w:r>
            <w:r w:rsidR="00324112">
              <w:rPr>
                <w:sz w:val="20"/>
              </w:rPr>
              <w:t>650</w:t>
            </w:r>
            <w:r w:rsidR="008C2137">
              <w:rPr>
                <w:sz w:val="20"/>
              </w:rPr>
              <w:t>.00</w:t>
            </w:r>
          </w:p>
        </w:tc>
      </w:tr>
      <w:tr w:rsidR="00FC13B5" w:rsidRPr="00FC13B5" w14:paraId="14AB5D00" w14:textId="77777777" w:rsidTr="00324112">
        <w:tc>
          <w:tcPr>
            <w:tcW w:w="3300" w:type="pct"/>
          </w:tcPr>
          <w:p w14:paraId="3CE47DCD" w14:textId="4CD58DA6" w:rsidR="00FC13B5" w:rsidRDefault="00FC13B5" w:rsidP="00FC13B5">
            <w:pPr>
              <w:pStyle w:val="NoSpacing"/>
              <w:rPr>
                <w:sz w:val="20"/>
              </w:rPr>
            </w:pPr>
            <w:r w:rsidRPr="00FC13B5">
              <w:rPr>
                <w:color w:val="4E8C26"/>
                <w:sz w:val="20"/>
              </w:rPr>
              <w:fldChar w:fldCharType="begin">
                <w:ffData>
                  <w:name w:val="Check2"/>
                  <w:enabled/>
                  <w:calcOnExit w:val="0"/>
                  <w:checkBox>
                    <w:sizeAuto/>
                    <w:default w:val="0"/>
                  </w:checkBox>
                </w:ffData>
              </w:fldChar>
            </w:r>
            <w:r w:rsidRPr="00FC13B5">
              <w:rPr>
                <w:color w:val="4E8C26"/>
                <w:sz w:val="20"/>
              </w:rPr>
              <w:instrText xml:space="preserve"> FORMCHECKBOX </w:instrText>
            </w:r>
            <w:r w:rsidR="0011734C" w:rsidRPr="00FC13B5">
              <w:rPr>
                <w:color w:val="4E8C26"/>
                <w:sz w:val="20"/>
              </w:rPr>
            </w:r>
            <w:r w:rsidR="00000000">
              <w:rPr>
                <w:color w:val="4E8C26"/>
                <w:sz w:val="20"/>
              </w:rPr>
              <w:fldChar w:fldCharType="separate"/>
            </w:r>
            <w:r w:rsidRPr="00FC13B5">
              <w:rPr>
                <w:color w:val="4E8C26"/>
                <w:sz w:val="20"/>
              </w:rPr>
              <w:fldChar w:fldCharType="end"/>
            </w:r>
            <w:r w:rsidRPr="00FC13B5">
              <w:rPr>
                <w:sz w:val="20"/>
              </w:rPr>
              <w:tab/>
              <w:t>Silver Sustaining Membership</w:t>
            </w:r>
          </w:p>
          <w:p w14:paraId="24BAEBE1" w14:textId="77777777" w:rsidR="00324112" w:rsidRPr="00324112" w:rsidRDefault="00324112" w:rsidP="00324112">
            <w:pPr>
              <w:pStyle w:val="NoSpacing"/>
              <w:numPr>
                <w:ilvl w:val="0"/>
                <w:numId w:val="17"/>
              </w:numPr>
              <w:rPr>
                <w:i/>
                <w:iCs/>
                <w:sz w:val="14"/>
                <w:szCs w:val="14"/>
              </w:rPr>
            </w:pPr>
            <w:r w:rsidRPr="00324112">
              <w:rPr>
                <w:i/>
                <w:iCs/>
                <w:sz w:val="14"/>
                <w:szCs w:val="14"/>
              </w:rPr>
              <w:t>Regular Membership (PHP 30,650.00)</w:t>
            </w:r>
          </w:p>
          <w:p w14:paraId="31F7D860" w14:textId="77777777" w:rsidR="00324112" w:rsidRPr="00324112" w:rsidRDefault="00324112" w:rsidP="00FC13B5">
            <w:pPr>
              <w:pStyle w:val="NoSpacing"/>
              <w:numPr>
                <w:ilvl w:val="0"/>
                <w:numId w:val="17"/>
              </w:numPr>
              <w:rPr>
                <w:i/>
                <w:iCs/>
                <w:sz w:val="16"/>
                <w:szCs w:val="20"/>
              </w:rPr>
            </w:pPr>
            <w:r w:rsidRPr="00324112">
              <w:rPr>
                <w:i/>
                <w:iCs/>
                <w:sz w:val="14"/>
                <w:szCs w:val="14"/>
              </w:rPr>
              <w:t>Silver Sponsorship (PHP 80,000.00 VAT-inclusive)</w:t>
            </w:r>
          </w:p>
        </w:tc>
        <w:tc>
          <w:tcPr>
            <w:tcW w:w="1700" w:type="pct"/>
          </w:tcPr>
          <w:p w14:paraId="0C34B937" w14:textId="77777777" w:rsidR="00FC13B5" w:rsidRDefault="00324112" w:rsidP="00FC13B5">
            <w:pPr>
              <w:pStyle w:val="NoSpacing"/>
              <w:tabs>
                <w:tab w:val="right" w:pos="1765"/>
              </w:tabs>
              <w:rPr>
                <w:sz w:val="20"/>
              </w:rPr>
            </w:pPr>
            <w:r w:rsidRPr="00804345">
              <w:rPr>
                <w:color w:val="8F8F8F" w:themeColor="text1" w:themeTint="80"/>
                <w:sz w:val="20"/>
              </w:rPr>
              <w:t>PHP</w:t>
            </w:r>
            <w:r>
              <w:rPr>
                <w:sz w:val="20"/>
              </w:rPr>
              <w:tab/>
              <w:t>110,650.00</w:t>
            </w:r>
          </w:p>
          <w:p w14:paraId="5DB21A64" w14:textId="77777777" w:rsidR="00324112" w:rsidRPr="00FC13B5" w:rsidRDefault="00324112" w:rsidP="00FC13B5">
            <w:pPr>
              <w:pStyle w:val="NoSpacing"/>
              <w:tabs>
                <w:tab w:val="right" w:pos="1765"/>
              </w:tabs>
              <w:rPr>
                <w:sz w:val="20"/>
              </w:rPr>
            </w:pPr>
          </w:p>
        </w:tc>
      </w:tr>
      <w:tr w:rsidR="00324112" w:rsidRPr="00FC13B5" w14:paraId="229C832B" w14:textId="77777777" w:rsidTr="00324112">
        <w:tc>
          <w:tcPr>
            <w:tcW w:w="3300" w:type="pct"/>
          </w:tcPr>
          <w:p w14:paraId="0D1B8758" w14:textId="3F7E3741" w:rsidR="00324112" w:rsidRDefault="00324112" w:rsidP="00324112">
            <w:pPr>
              <w:pStyle w:val="NoSpacing"/>
              <w:rPr>
                <w:sz w:val="20"/>
              </w:rPr>
            </w:pPr>
            <w:r w:rsidRPr="00FC13B5">
              <w:rPr>
                <w:color w:val="4E8C26"/>
                <w:sz w:val="20"/>
              </w:rPr>
              <w:fldChar w:fldCharType="begin">
                <w:ffData>
                  <w:name w:val="Check2"/>
                  <w:enabled/>
                  <w:calcOnExit w:val="0"/>
                  <w:checkBox>
                    <w:sizeAuto/>
                    <w:default w:val="0"/>
                  </w:checkBox>
                </w:ffData>
              </w:fldChar>
            </w:r>
            <w:r w:rsidRPr="00FC13B5">
              <w:rPr>
                <w:color w:val="4E8C26"/>
                <w:sz w:val="20"/>
              </w:rPr>
              <w:instrText xml:space="preserve"> FORMCHECKBOX </w:instrText>
            </w:r>
            <w:r w:rsidR="0011734C" w:rsidRPr="00FC13B5">
              <w:rPr>
                <w:color w:val="4E8C26"/>
                <w:sz w:val="20"/>
              </w:rPr>
            </w:r>
            <w:r w:rsidR="00000000">
              <w:rPr>
                <w:color w:val="4E8C26"/>
                <w:sz w:val="20"/>
              </w:rPr>
              <w:fldChar w:fldCharType="separate"/>
            </w:r>
            <w:r w:rsidRPr="00FC13B5">
              <w:rPr>
                <w:color w:val="4E8C26"/>
                <w:sz w:val="20"/>
              </w:rPr>
              <w:fldChar w:fldCharType="end"/>
            </w:r>
            <w:r w:rsidRPr="00FC13B5">
              <w:rPr>
                <w:sz w:val="20"/>
              </w:rPr>
              <w:tab/>
            </w:r>
            <w:r>
              <w:rPr>
                <w:sz w:val="20"/>
              </w:rPr>
              <w:t>Gold</w:t>
            </w:r>
            <w:r w:rsidRPr="00FC13B5">
              <w:rPr>
                <w:sz w:val="20"/>
              </w:rPr>
              <w:t xml:space="preserve"> Sustaining Membership</w:t>
            </w:r>
          </w:p>
          <w:p w14:paraId="7423F33D" w14:textId="77777777" w:rsidR="00324112" w:rsidRPr="00324112" w:rsidRDefault="00324112" w:rsidP="00324112">
            <w:pPr>
              <w:pStyle w:val="NoSpacing"/>
              <w:numPr>
                <w:ilvl w:val="0"/>
                <w:numId w:val="17"/>
              </w:numPr>
              <w:rPr>
                <w:i/>
                <w:iCs/>
                <w:sz w:val="14"/>
                <w:szCs w:val="14"/>
              </w:rPr>
            </w:pPr>
            <w:r w:rsidRPr="00324112">
              <w:rPr>
                <w:i/>
                <w:iCs/>
                <w:sz w:val="14"/>
                <w:szCs w:val="14"/>
              </w:rPr>
              <w:t>Regular Membership (PHP 30,650.00)</w:t>
            </w:r>
          </w:p>
          <w:p w14:paraId="223754D0" w14:textId="075249D5" w:rsidR="00324112" w:rsidRPr="00324112" w:rsidRDefault="00324112" w:rsidP="00324112">
            <w:pPr>
              <w:pStyle w:val="NoSpacing"/>
              <w:numPr>
                <w:ilvl w:val="0"/>
                <w:numId w:val="17"/>
              </w:numPr>
              <w:rPr>
                <w:i/>
                <w:iCs/>
                <w:sz w:val="16"/>
                <w:szCs w:val="20"/>
              </w:rPr>
            </w:pPr>
            <w:r w:rsidRPr="00324112">
              <w:rPr>
                <w:i/>
                <w:iCs/>
                <w:sz w:val="14"/>
                <w:szCs w:val="14"/>
              </w:rPr>
              <w:t xml:space="preserve">Gold Sponsorship (PHP </w:t>
            </w:r>
            <w:r w:rsidR="009770C1">
              <w:rPr>
                <w:i/>
                <w:iCs/>
                <w:sz w:val="14"/>
                <w:szCs w:val="14"/>
              </w:rPr>
              <w:t>269,350.00</w:t>
            </w:r>
            <w:r w:rsidRPr="00324112">
              <w:rPr>
                <w:i/>
                <w:iCs/>
                <w:sz w:val="14"/>
                <w:szCs w:val="14"/>
              </w:rPr>
              <w:t xml:space="preserve"> VAT-inclusive)</w:t>
            </w:r>
          </w:p>
        </w:tc>
        <w:tc>
          <w:tcPr>
            <w:tcW w:w="1700" w:type="pct"/>
          </w:tcPr>
          <w:p w14:paraId="3FBD6789" w14:textId="6C7C948A" w:rsidR="00324112" w:rsidRDefault="00324112" w:rsidP="00324112">
            <w:pPr>
              <w:pStyle w:val="NoSpacing"/>
              <w:tabs>
                <w:tab w:val="right" w:pos="1765"/>
              </w:tabs>
              <w:rPr>
                <w:sz w:val="20"/>
              </w:rPr>
            </w:pPr>
            <w:r w:rsidRPr="00804345">
              <w:rPr>
                <w:color w:val="8F8F8F" w:themeColor="text1" w:themeTint="80"/>
                <w:sz w:val="20"/>
              </w:rPr>
              <w:t>PHP</w:t>
            </w:r>
            <w:r>
              <w:rPr>
                <w:sz w:val="20"/>
              </w:rPr>
              <w:tab/>
              <w:t>3</w:t>
            </w:r>
            <w:r w:rsidR="009770C1">
              <w:rPr>
                <w:sz w:val="20"/>
              </w:rPr>
              <w:t>00</w:t>
            </w:r>
            <w:r>
              <w:rPr>
                <w:sz w:val="20"/>
              </w:rPr>
              <w:t>,</w:t>
            </w:r>
            <w:r w:rsidR="009770C1">
              <w:rPr>
                <w:sz w:val="20"/>
              </w:rPr>
              <w:t>000</w:t>
            </w:r>
            <w:r>
              <w:rPr>
                <w:sz w:val="20"/>
              </w:rPr>
              <w:t>.</w:t>
            </w:r>
            <w:r w:rsidR="009770C1">
              <w:rPr>
                <w:sz w:val="20"/>
              </w:rPr>
              <w:t>00</w:t>
            </w:r>
          </w:p>
          <w:p w14:paraId="6039C08B" w14:textId="77777777" w:rsidR="00324112" w:rsidRPr="00FC13B5" w:rsidRDefault="00324112" w:rsidP="00324112">
            <w:pPr>
              <w:pStyle w:val="NoSpacing"/>
              <w:tabs>
                <w:tab w:val="right" w:pos="1765"/>
              </w:tabs>
              <w:rPr>
                <w:sz w:val="20"/>
              </w:rPr>
            </w:pPr>
          </w:p>
        </w:tc>
      </w:tr>
      <w:tr w:rsidR="00324112" w:rsidRPr="00FC13B5" w14:paraId="29F65996" w14:textId="77777777" w:rsidTr="00B441D2">
        <w:tc>
          <w:tcPr>
            <w:tcW w:w="3300" w:type="pct"/>
          </w:tcPr>
          <w:p w14:paraId="6960C6F6" w14:textId="5DCA8550" w:rsidR="00324112" w:rsidRDefault="00324112" w:rsidP="00B441D2">
            <w:pPr>
              <w:pStyle w:val="NoSpacing"/>
              <w:rPr>
                <w:sz w:val="20"/>
              </w:rPr>
            </w:pPr>
            <w:r w:rsidRPr="00FC13B5">
              <w:rPr>
                <w:color w:val="4E8C26"/>
                <w:sz w:val="20"/>
              </w:rPr>
              <w:fldChar w:fldCharType="begin">
                <w:ffData>
                  <w:name w:val="Check2"/>
                  <w:enabled/>
                  <w:calcOnExit w:val="0"/>
                  <w:checkBox>
                    <w:sizeAuto/>
                    <w:default w:val="0"/>
                  </w:checkBox>
                </w:ffData>
              </w:fldChar>
            </w:r>
            <w:r w:rsidRPr="00FC13B5">
              <w:rPr>
                <w:color w:val="4E8C26"/>
                <w:sz w:val="20"/>
              </w:rPr>
              <w:instrText xml:space="preserve"> FORMCHECKBOX </w:instrText>
            </w:r>
            <w:r w:rsidR="0011734C" w:rsidRPr="00FC13B5">
              <w:rPr>
                <w:color w:val="4E8C26"/>
                <w:sz w:val="20"/>
              </w:rPr>
            </w:r>
            <w:r w:rsidR="00000000">
              <w:rPr>
                <w:color w:val="4E8C26"/>
                <w:sz w:val="20"/>
              </w:rPr>
              <w:fldChar w:fldCharType="separate"/>
            </w:r>
            <w:r w:rsidRPr="00FC13B5">
              <w:rPr>
                <w:color w:val="4E8C26"/>
                <w:sz w:val="20"/>
              </w:rPr>
              <w:fldChar w:fldCharType="end"/>
            </w:r>
            <w:r w:rsidRPr="00FC13B5">
              <w:rPr>
                <w:sz w:val="20"/>
              </w:rPr>
              <w:tab/>
            </w:r>
            <w:r>
              <w:rPr>
                <w:sz w:val="20"/>
              </w:rPr>
              <w:t>Diamond</w:t>
            </w:r>
            <w:r w:rsidRPr="00FC13B5">
              <w:rPr>
                <w:sz w:val="20"/>
              </w:rPr>
              <w:t xml:space="preserve"> Sustaining Membership</w:t>
            </w:r>
          </w:p>
          <w:p w14:paraId="40BDAA00" w14:textId="77777777" w:rsidR="00324112" w:rsidRPr="00324112" w:rsidRDefault="00324112" w:rsidP="00B441D2">
            <w:pPr>
              <w:pStyle w:val="NoSpacing"/>
              <w:numPr>
                <w:ilvl w:val="0"/>
                <w:numId w:val="17"/>
              </w:numPr>
              <w:rPr>
                <w:i/>
                <w:iCs/>
                <w:sz w:val="14"/>
                <w:szCs w:val="14"/>
              </w:rPr>
            </w:pPr>
            <w:r w:rsidRPr="00324112">
              <w:rPr>
                <w:i/>
                <w:iCs/>
                <w:sz w:val="14"/>
                <w:szCs w:val="14"/>
              </w:rPr>
              <w:t>Regular Membership (PHP 30,650.00)</w:t>
            </w:r>
          </w:p>
          <w:p w14:paraId="472FABA6" w14:textId="40396178" w:rsidR="00324112" w:rsidRPr="00324112" w:rsidRDefault="00324112" w:rsidP="00B441D2">
            <w:pPr>
              <w:pStyle w:val="NoSpacing"/>
              <w:numPr>
                <w:ilvl w:val="0"/>
                <w:numId w:val="17"/>
              </w:numPr>
              <w:rPr>
                <w:i/>
                <w:iCs/>
                <w:sz w:val="16"/>
                <w:szCs w:val="20"/>
              </w:rPr>
            </w:pPr>
            <w:r w:rsidRPr="00324112">
              <w:rPr>
                <w:i/>
                <w:iCs/>
                <w:sz w:val="14"/>
                <w:szCs w:val="14"/>
              </w:rPr>
              <w:t xml:space="preserve">Diamond Sponsorship (PHP </w:t>
            </w:r>
            <w:r w:rsidR="009770C1">
              <w:rPr>
                <w:i/>
                <w:iCs/>
                <w:sz w:val="14"/>
                <w:szCs w:val="14"/>
              </w:rPr>
              <w:t>469,350.00</w:t>
            </w:r>
            <w:r w:rsidRPr="00324112">
              <w:rPr>
                <w:i/>
                <w:iCs/>
                <w:sz w:val="14"/>
                <w:szCs w:val="14"/>
              </w:rPr>
              <w:t xml:space="preserve"> VAT-inclusive)</w:t>
            </w:r>
          </w:p>
        </w:tc>
        <w:tc>
          <w:tcPr>
            <w:tcW w:w="1700" w:type="pct"/>
          </w:tcPr>
          <w:p w14:paraId="0AD8DD7E" w14:textId="70365EC2" w:rsidR="00324112" w:rsidRDefault="00324112" w:rsidP="00B441D2">
            <w:pPr>
              <w:pStyle w:val="NoSpacing"/>
              <w:tabs>
                <w:tab w:val="right" w:pos="1765"/>
              </w:tabs>
              <w:rPr>
                <w:sz w:val="20"/>
              </w:rPr>
            </w:pPr>
            <w:r w:rsidRPr="00804345">
              <w:rPr>
                <w:color w:val="8F8F8F" w:themeColor="text1" w:themeTint="80"/>
                <w:sz w:val="20"/>
              </w:rPr>
              <w:t>PHP</w:t>
            </w:r>
            <w:r>
              <w:rPr>
                <w:sz w:val="20"/>
              </w:rPr>
              <w:tab/>
            </w:r>
            <w:r w:rsidR="00DA7D99">
              <w:rPr>
                <w:sz w:val="20"/>
              </w:rPr>
              <w:t>5</w:t>
            </w:r>
            <w:r w:rsidR="009770C1">
              <w:rPr>
                <w:sz w:val="20"/>
              </w:rPr>
              <w:t>00</w:t>
            </w:r>
            <w:r w:rsidR="00DA7D99">
              <w:rPr>
                <w:sz w:val="20"/>
              </w:rPr>
              <w:t>,</w:t>
            </w:r>
            <w:r w:rsidR="009770C1">
              <w:rPr>
                <w:sz w:val="20"/>
              </w:rPr>
              <w:t>000</w:t>
            </w:r>
            <w:r w:rsidR="00DA7D99">
              <w:rPr>
                <w:sz w:val="20"/>
              </w:rPr>
              <w:t>.</w:t>
            </w:r>
            <w:r w:rsidR="009770C1">
              <w:rPr>
                <w:sz w:val="20"/>
              </w:rPr>
              <w:t>00</w:t>
            </w:r>
          </w:p>
          <w:p w14:paraId="3CB5EA9D" w14:textId="77777777" w:rsidR="00324112" w:rsidRPr="00FC13B5" w:rsidRDefault="00324112" w:rsidP="00B441D2">
            <w:pPr>
              <w:pStyle w:val="NoSpacing"/>
              <w:tabs>
                <w:tab w:val="right" w:pos="1765"/>
              </w:tabs>
              <w:rPr>
                <w:sz w:val="20"/>
              </w:rPr>
            </w:pPr>
          </w:p>
        </w:tc>
      </w:tr>
      <w:tr w:rsidR="00FC13B5" w:rsidRPr="00FC13B5" w14:paraId="0AE550E9" w14:textId="77777777" w:rsidTr="00324112">
        <w:tc>
          <w:tcPr>
            <w:tcW w:w="3300" w:type="pct"/>
          </w:tcPr>
          <w:p w14:paraId="6AD78D15" w14:textId="076E8C1C" w:rsidR="00FC13B5" w:rsidRPr="00FC13B5" w:rsidRDefault="00FC13B5" w:rsidP="00FC13B5">
            <w:pPr>
              <w:pStyle w:val="NoSpacing"/>
              <w:rPr>
                <w:sz w:val="20"/>
              </w:rPr>
            </w:pPr>
            <w:r w:rsidRPr="00FC13B5">
              <w:rPr>
                <w:color w:val="4E8C26"/>
                <w:sz w:val="20"/>
              </w:rPr>
              <w:fldChar w:fldCharType="begin">
                <w:ffData>
                  <w:name w:val="Check2"/>
                  <w:enabled/>
                  <w:calcOnExit w:val="0"/>
                  <w:checkBox>
                    <w:sizeAuto/>
                    <w:default w:val="0"/>
                  </w:checkBox>
                </w:ffData>
              </w:fldChar>
            </w:r>
            <w:r w:rsidRPr="00FC13B5">
              <w:rPr>
                <w:color w:val="4E8C26"/>
                <w:sz w:val="20"/>
              </w:rPr>
              <w:instrText xml:space="preserve"> FORMCHECKBOX </w:instrText>
            </w:r>
            <w:r w:rsidR="0011734C" w:rsidRPr="00FC13B5">
              <w:rPr>
                <w:color w:val="4E8C26"/>
                <w:sz w:val="20"/>
              </w:rPr>
            </w:r>
            <w:r w:rsidR="00000000">
              <w:rPr>
                <w:color w:val="4E8C26"/>
                <w:sz w:val="20"/>
              </w:rPr>
              <w:fldChar w:fldCharType="separate"/>
            </w:r>
            <w:r w:rsidRPr="00FC13B5">
              <w:rPr>
                <w:color w:val="4E8C26"/>
                <w:sz w:val="20"/>
              </w:rPr>
              <w:fldChar w:fldCharType="end"/>
            </w:r>
            <w:r w:rsidRPr="00FC13B5">
              <w:rPr>
                <w:sz w:val="20"/>
              </w:rPr>
              <w:tab/>
              <w:t>Foreign Membership</w:t>
            </w:r>
            <w:r w:rsidR="004C0DA7">
              <w:rPr>
                <w:rStyle w:val="EndnoteReference"/>
                <w:sz w:val="20"/>
              </w:rPr>
              <w:endnoteReference w:id="3"/>
            </w:r>
          </w:p>
        </w:tc>
        <w:tc>
          <w:tcPr>
            <w:tcW w:w="1700" w:type="pct"/>
          </w:tcPr>
          <w:p w14:paraId="6A4C444E" w14:textId="77777777" w:rsidR="00FC13B5" w:rsidRPr="00FC13B5" w:rsidRDefault="004C0DA7" w:rsidP="00FC13B5">
            <w:pPr>
              <w:pStyle w:val="NoSpacing"/>
              <w:tabs>
                <w:tab w:val="right" w:pos="1765"/>
              </w:tabs>
              <w:rPr>
                <w:sz w:val="20"/>
              </w:rPr>
            </w:pPr>
            <w:r w:rsidRPr="00804345">
              <w:rPr>
                <w:color w:val="8F8F8F" w:themeColor="text1" w:themeTint="80"/>
                <w:sz w:val="20"/>
              </w:rPr>
              <w:t>USD</w:t>
            </w:r>
            <w:r>
              <w:rPr>
                <w:sz w:val="20"/>
              </w:rPr>
              <w:tab/>
              <w:t>5,000.00</w:t>
            </w:r>
          </w:p>
        </w:tc>
      </w:tr>
    </w:tbl>
    <w:p w14:paraId="1A5DB5B1" w14:textId="77777777" w:rsidR="004C0DA7" w:rsidRPr="004C0DA7" w:rsidRDefault="004C0DA7" w:rsidP="004C0DA7">
      <w:pPr>
        <w:pStyle w:val="NoSpacing"/>
        <w:rPr>
          <w:sz w:val="10"/>
          <w:szCs w:val="10"/>
        </w:rPr>
        <w:sectPr w:rsidR="004C0DA7" w:rsidRPr="004C0DA7" w:rsidSect="004F6DB9">
          <w:footerReference w:type="default" r:id="rId13"/>
          <w:headerReference w:type="first" r:id="rId14"/>
          <w:footerReference w:type="first" r:id="rId15"/>
          <w:endnotePr>
            <w:numFmt w:val="lowerLetter"/>
          </w:endnotePr>
          <w:pgSz w:w="11900" w:h="16839" w:code="9"/>
          <w:pgMar w:top="1440" w:right="1440" w:bottom="1440" w:left="1440" w:header="850" w:footer="850" w:gutter="0"/>
          <w:cols w:space="708"/>
          <w:titlePg/>
          <w:docGrid w:linePitch="360"/>
        </w:sectPr>
      </w:pPr>
    </w:p>
    <w:p w14:paraId="180FFFE0" w14:textId="77777777" w:rsidR="003B50B4" w:rsidRDefault="003B50B4" w:rsidP="003B50B4">
      <w:pPr>
        <w:pStyle w:val="MediumSubheading"/>
      </w:pPr>
      <w:r>
        <w:lastRenderedPageBreak/>
        <w:t>MEMBER GROUP</w:t>
      </w:r>
    </w:p>
    <w:p w14:paraId="38D7ED2C" w14:textId="77777777" w:rsidR="003B50B4" w:rsidRPr="004D4829" w:rsidRDefault="003B50B4" w:rsidP="003B50B4">
      <w:pPr>
        <w:pStyle w:val="BodyText2"/>
      </w:pPr>
      <w:r>
        <w:t>Choose one of the options.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963"/>
        <w:gridCol w:w="4057"/>
      </w:tblGrid>
      <w:tr w:rsidR="003B50B4" w:rsidRPr="00FC13B5" w14:paraId="1C014040" w14:textId="77777777" w:rsidTr="003B50B4">
        <w:tc>
          <w:tcPr>
            <w:tcW w:w="2751" w:type="pct"/>
          </w:tcPr>
          <w:p w14:paraId="15BD08E0" w14:textId="592F91D2" w:rsidR="003B50B4" w:rsidRDefault="003B50B4" w:rsidP="0077736F">
            <w:pPr>
              <w:pStyle w:val="NoSpacing"/>
              <w:rPr>
                <w:sz w:val="20"/>
              </w:rPr>
            </w:pPr>
            <w:r w:rsidRPr="00FC13B5">
              <w:rPr>
                <w:color w:val="4E8C26"/>
                <w:sz w:val="20"/>
              </w:rPr>
              <w:fldChar w:fldCharType="begin">
                <w:ffData>
                  <w:name w:val="Check2"/>
                  <w:enabled/>
                  <w:calcOnExit w:val="0"/>
                  <w:checkBox>
                    <w:sizeAuto/>
                    <w:default w:val="0"/>
                  </w:checkBox>
                </w:ffData>
              </w:fldChar>
            </w:r>
            <w:r w:rsidRPr="00FC13B5">
              <w:rPr>
                <w:color w:val="4E8C26"/>
                <w:sz w:val="20"/>
              </w:rPr>
              <w:instrText xml:space="preserve"> FORMCHECKBOX </w:instrText>
            </w:r>
            <w:r w:rsidR="0011734C" w:rsidRPr="00FC13B5">
              <w:rPr>
                <w:color w:val="4E8C26"/>
                <w:sz w:val="20"/>
              </w:rPr>
            </w:r>
            <w:r w:rsidR="00000000">
              <w:rPr>
                <w:color w:val="4E8C26"/>
                <w:sz w:val="20"/>
              </w:rPr>
              <w:fldChar w:fldCharType="separate"/>
            </w:r>
            <w:r w:rsidRPr="00FC13B5">
              <w:rPr>
                <w:color w:val="4E8C26"/>
                <w:sz w:val="20"/>
              </w:rPr>
              <w:fldChar w:fldCharType="end"/>
            </w:r>
            <w:r w:rsidRPr="00FC13B5">
              <w:rPr>
                <w:sz w:val="20"/>
              </w:rPr>
              <w:tab/>
            </w:r>
            <w:r>
              <w:rPr>
                <w:sz w:val="20"/>
              </w:rPr>
              <w:t xml:space="preserve">Property Owners, Developers, Real Estate    </w:t>
            </w:r>
          </w:p>
          <w:p w14:paraId="100A402F" w14:textId="77777777" w:rsidR="003B50B4" w:rsidRPr="00FC13B5" w:rsidRDefault="003B50B4" w:rsidP="0077736F">
            <w:pPr>
              <w:pStyle w:val="NoSpacing"/>
              <w:rPr>
                <w:sz w:val="20"/>
              </w:rPr>
            </w:pPr>
            <w:r>
              <w:rPr>
                <w:sz w:val="20"/>
              </w:rPr>
              <w:t xml:space="preserve">             Brokers</w:t>
            </w:r>
          </w:p>
        </w:tc>
        <w:tc>
          <w:tcPr>
            <w:tcW w:w="2249" w:type="pct"/>
          </w:tcPr>
          <w:p w14:paraId="744D1780" w14:textId="63C2CF61" w:rsidR="003B50B4" w:rsidRDefault="003B50B4" w:rsidP="0077736F">
            <w:pPr>
              <w:pStyle w:val="NoSpacing"/>
              <w:tabs>
                <w:tab w:val="right" w:pos="1765"/>
              </w:tabs>
              <w:rPr>
                <w:sz w:val="20"/>
              </w:rPr>
            </w:pPr>
            <w:r w:rsidRPr="00FC13B5">
              <w:rPr>
                <w:color w:val="4E8C26"/>
                <w:sz w:val="20"/>
              </w:rPr>
              <w:fldChar w:fldCharType="begin">
                <w:ffData>
                  <w:name w:val="Check2"/>
                  <w:enabled/>
                  <w:calcOnExit w:val="0"/>
                  <w:checkBox>
                    <w:sizeAuto/>
                    <w:default w:val="0"/>
                  </w:checkBox>
                </w:ffData>
              </w:fldChar>
            </w:r>
            <w:r w:rsidRPr="00FC13B5">
              <w:rPr>
                <w:color w:val="4E8C26"/>
                <w:sz w:val="20"/>
              </w:rPr>
              <w:instrText xml:space="preserve"> FORMCHECKBOX </w:instrText>
            </w:r>
            <w:r w:rsidR="0011734C" w:rsidRPr="00FC13B5">
              <w:rPr>
                <w:color w:val="4E8C26"/>
                <w:sz w:val="20"/>
              </w:rPr>
            </w:r>
            <w:r w:rsidR="00000000">
              <w:rPr>
                <w:color w:val="4E8C26"/>
                <w:sz w:val="20"/>
              </w:rPr>
              <w:fldChar w:fldCharType="separate"/>
            </w:r>
            <w:r w:rsidRPr="00FC13B5">
              <w:rPr>
                <w:color w:val="4E8C26"/>
                <w:sz w:val="20"/>
              </w:rPr>
              <w:fldChar w:fldCharType="end"/>
            </w:r>
            <w:r w:rsidRPr="00FC13B5">
              <w:rPr>
                <w:sz w:val="20"/>
              </w:rPr>
              <w:tab/>
            </w:r>
            <w:r>
              <w:rPr>
                <w:sz w:val="20"/>
              </w:rPr>
              <w:t xml:space="preserve">         Building Professionals and Service      </w:t>
            </w:r>
          </w:p>
          <w:p w14:paraId="4C8B6DD4" w14:textId="77777777" w:rsidR="003B50B4" w:rsidRPr="00FC13B5" w:rsidRDefault="003B50B4" w:rsidP="0077736F">
            <w:pPr>
              <w:pStyle w:val="NoSpacing"/>
              <w:tabs>
                <w:tab w:val="right" w:pos="1765"/>
              </w:tabs>
              <w:rPr>
                <w:sz w:val="20"/>
              </w:rPr>
            </w:pPr>
            <w:r>
              <w:rPr>
                <w:sz w:val="20"/>
              </w:rPr>
              <w:t xml:space="preserve">             Providers</w:t>
            </w:r>
          </w:p>
        </w:tc>
      </w:tr>
      <w:tr w:rsidR="003B50B4" w:rsidRPr="00FC13B5" w14:paraId="14BA81AA" w14:textId="77777777" w:rsidTr="003B50B4">
        <w:tc>
          <w:tcPr>
            <w:tcW w:w="2751" w:type="pct"/>
          </w:tcPr>
          <w:p w14:paraId="770A8FBE" w14:textId="203C63BF" w:rsidR="003B50B4" w:rsidRPr="00324112" w:rsidRDefault="003B50B4" w:rsidP="003B50B4">
            <w:pPr>
              <w:pStyle w:val="NoSpacing"/>
              <w:rPr>
                <w:i/>
                <w:iCs/>
                <w:sz w:val="16"/>
                <w:szCs w:val="20"/>
              </w:rPr>
            </w:pPr>
            <w:r w:rsidRPr="00FC13B5">
              <w:rPr>
                <w:color w:val="4E8C26"/>
                <w:sz w:val="20"/>
              </w:rPr>
              <w:fldChar w:fldCharType="begin">
                <w:ffData>
                  <w:name w:val="Check2"/>
                  <w:enabled/>
                  <w:calcOnExit w:val="0"/>
                  <w:checkBox>
                    <w:sizeAuto/>
                    <w:default w:val="0"/>
                  </w:checkBox>
                </w:ffData>
              </w:fldChar>
            </w:r>
            <w:r w:rsidRPr="00FC13B5">
              <w:rPr>
                <w:color w:val="4E8C26"/>
                <w:sz w:val="20"/>
              </w:rPr>
              <w:instrText xml:space="preserve"> FORMCHECKBOX </w:instrText>
            </w:r>
            <w:r w:rsidR="0011734C" w:rsidRPr="00FC13B5">
              <w:rPr>
                <w:color w:val="4E8C26"/>
                <w:sz w:val="20"/>
              </w:rPr>
            </w:r>
            <w:r w:rsidR="00000000">
              <w:rPr>
                <w:color w:val="4E8C26"/>
                <w:sz w:val="20"/>
              </w:rPr>
              <w:fldChar w:fldCharType="separate"/>
            </w:r>
            <w:r w:rsidRPr="00FC13B5">
              <w:rPr>
                <w:color w:val="4E8C26"/>
                <w:sz w:val="20"/>
              </w:rPr>
              <w:fldChar w:fldCharType="end"/>
            </w:r>
            <w:r w:rsidRPr="00FC13B5">
              <w:rPr>
                <w:sz w:val="20"/>
              </w:rPr>
              <w:tab/>
            </w:r>
            <w:r>
              <w:rPr>
                <w:sz w:val="20"/>
              </w:rPr>
              <w:t>Contractors and Specialty Trade Contractors</w:t>
            </w:r>
          </w:p>
        </w:tc>
        <w:tc>
          <w:tcPr>
            <w:tcW w:w="2249" w:type="pct"/>
          </w:tcPr>
          <w:p w14:paraId="6B396A93" w14:textId="5D7E6DB7" w:rsidR="003B50B4" w:rsidRPr="00FC13B5" w:rsidRDefault="003B50B4" w:rsidP="003B50B4">
            <w:pPr>
              <w:pStyle w:val="NoSpacing"/>
              <w:tabs>
                <w:tab w:val="right" w:pos="1765"/>
              </w:tabs>
              <w:rPr>
                <w:sz w:val="20"/>
              </w:rPr>
            </w:pPr>
            <w:r w:rsidRPr="00FC13B5">
              <w:rPr>
                <w:color w:val="4E8C26"/>
                <w:sz w:val="20"/>
              </w:rPr>
              <w:fldChar w:fldCharType="begin">
                <w:ffData>
                  <w:name w:val="Check2"/>
                  <w:enabled/>
                  <w:calcOnExit w:val="0"/>
                  <w:checkBox>
                    <w:sizeAuto/>
                    <w:default w:val="0"/>
                  </w:checkBox>
                </w:ffData>
              </w:fldChar>
            </w:r>
            <w:r w:rsidRPr="00FC13B5">
              <w:rPr>
                <w:color w:val="4E8C26"/>
                <w:sz w:val="20"/>
              </w:rPr>
              <w:instrText xml:space="preserve"> FORMCHECKBOX </w:instrText>
            </w:r>
            <w:r w:rsidR="0011734C" w:rsidRPr="00FC13B5">
              <w:rPr>
                <w:color w:val="4E8C26"/>
                <w:sz w:val="20"/>
              </w:rPr>
            </w:r>
            <w:r w:rsidR="00000000">
              <w:rPr>
                <w:color w:val="4E8C26"/>
                <w:sz w:val="20"/>
              </w:rPr>
              <w:fldChar w:fldCharType="separate"/>
            </w:r>
            <w:r w:rsidRPr="00FC13B5">
              <w:rPr>
                <w:color w:val="4E8C26"/>
                <w:sz w:val="20"/>
              </w:rPr>
              <w:fldChar w:fldCharType="end"/>
            </w:r>
            <w:r w:rsidRPr="00FC13B5">
              <w:rPr>
                <w:sz w:val="20"/>
              </w:rPr>
              <w:tab/>
            </w:r>
            <w:r>
              <w:rPr>
                <w:sz w:val="20"/>
              </w:rPr>
              <w:t xml:space="preserve">         Manufacturers and Suppliers</w:t>
            </w:r>
            <w:r w:rsidRPr="00FC13B5">
              <w:rPr>
                <w:sz w:val="20"/>
              </w:rPr>
              <w:t xml:space="preserve"> </w:t>
            </w:r>
          </w:p>
        </w:tc>
      </w:tr>
      <w:tr w:rsidR="003B50B4" w:rsidRPr="00FC13B5" w14:paraId="38C13807" w14:textId="77777777" w:rsidTr="003B50B4">
        <w:tc>
          <w:tcPr>
            <w:tcW w:w="2751" w:type="pct"/>
          </w:tcPr>
          <w:p w14:paraId="520D1EC3" w14:textId="04B2E047" w:rsidR="003B50B4" w:rsidRPr="00324112" w:rsidRDefault="003B50B4" w:rsidP="003B50B4">
            <w:pPr>
              <w:pStyle w:val="NoSpacing"/>
              <w:rPr>
                <w:i/>
                <w:iCs/>
                <w:sz w:val="16"/>
                <w:szCs w:val="20"/>
              </w:rPr>
            </w:pPr>
            <w:r w:rsidRPr="00FC13B5">
              <w:rPr>
                <w:color w:val="4E8C26"/>
                <w:sz w:val="20"/>
              </w:rPr>
              <w:fldChar w:fldCharType="begin">
                <w:ffData>
                  <w:name w:val="Check2"/>
                  <w:enabled/>
                  <w:calcOnExit w:val="0"/>
                  <w:checkBox>
                    <w:sizeAuto/>
                    <w:default w:val="0"/>
                  </w:checkBox>
                </w:ffData>
              </w:fldChar>
            </w:r>
            <w:r w:rsidRPr="00FC13B5">
              <w:rPr>
                <w:color w:val="4E8C26"/>
                <w:sz w:val="20"/>
              </w:rPr>
              <w:instrText xml:space="preserve"> FORMCHECKBOX </w:instrText>
            </w:r>
            <w:r w:rsidR="0011734C" w:rsidRPr="00FC13B5">
              <w:rPr>
                <w:color w:val="4E8C26"/>
                <w:sz w:val="20"/>
              </w:rPr>
            </w:r>
            <w:r w:rsidR="00000000">
              <w:rPr>
                <w:color w:val="4E8C26"/>
                <w:sz w:val="20"/>
              </w:rPr>
              <w:fldChar w:fldCharType="separate"/>
            </w:r>
            <w:r w:rsidRPr="00FC13B5">
              <w:rPr>
                <w:color w:val="4E8C26"/>
                <w:sz w:val="20"/>
              </w:rPr>
              <w:fldChar w:fldCharType="end"/>
            </w:r>
            <w:r w:rsidRPr="00FC13B5">
              <w:rPr>
                <w:sz w:val="20"/>
              </w:rPr>
              <w:tab/>
            </w:r>
            <w:r>
              <w:rPr>
                <w:sz w:val="20"/>
              </w:rPr>
              <w:t>Civil Society, Academe, Others</w:t>
            </w:r>
          </w:p>
        </w:tc>
        <w:tc>
          <w:tcPr>
            <w:tcW w:w="2249" w:type="pct"/>
          </w:tcPr>
          <w:p w14:paraId="5C620E08" w14:textId="77777777" w:rsidR="003B50B4" w:rsidRPr="00FC13B5" w:rsidRDefault="003B50B4" w:rsidP="003B50B4">
            <w:pPr>
              <w:pStyle w:val="NoSpacing"/>
              <w:tabs>
                <w:tab w:val="right" w:pos="1765"/>
              </w:tabs>
              <w:rPr>
                <w:sz w:val="20"/>
              </w:rPr>
            </w:pPr>
          </w:p>
        </w:tc>
      </w:tr>
    </w:tbl>
    <w:p w14:paraId="678F2654" w14:textId="77777777" w:rsidR="003B50B4" w:rsidRPr="004C0DA7" w:rsidRDefault="003B50B4" w:rsidP="003B50B4">
      <w:pPr>
        <w:pStyle w:val="NoSpacing"/>
        <w:rPr>
          <w:sz w:val="10"/>
          <w:szCs w:val="10"/>
        </w:rPr>
        <w:sectPr w:rsidR="003B50B4" w:rsidRPr="004C0DA7" w:rsidSect="003B50B4">
          <w:footerReference w:type="default" r:id="rId16"/>
          <w:headerReference w:type="first" r:id="rId17"/>
          <w:footerReference w:type="first" r:id="rId18"/>
          <w:endnotePr>
            <w:numFmt w:val="lowerLetter"/>
          </w:endnotePr>
          <w:type w:val="continuous"/>
          <w:pgSz w:w="11900" w:h="16839" w:code="9"/>
          <w:pgMar w:top="1440" w:right="1440" w:bottom="1440" w:left="1440" w:header="850" w:footer="850" w:gutter="0"/>
          <w:cols w:space="708"/>
          <w:titlePg/>
          <w:docGrid w:linePitch="360"/>
        </w:sectPr>
      </w:pPr>
    </w:p>
    <w:p w14:paraId="79BE50C9" w14:textId="77777777" w:rsidR="004C0DA7" w:rsidRDefault="004C0DA7" w:rsidP="004C0DA7">
      <w:pPr>
        <w:pStyle w:val="MediumSubheading"/>
      </w:pPr>
      <w:r>
        <w:t>Corporate Information</w:t>
      </w:r>
    </w:p>
    <w:tbl>
      <w:tblPr>
        <w:tblStyle w:val="TableGrid"/>
        <w:tblW w:w="5000" w:type="pct"/>
        <w:jc w:val="center"/>
        <w:tblBorders>
          <w:top w:val="single" w:sz="2" w:space="0" w:color="4E8C26"/>
          <w:left w:val="single" w:sz="2" w:space="0" w:color="4E8C26"/>
          <w:bottom w:val="single" w:sz="2" w:space="0" w:color="4E8C26"/>
          <w:right w:val="single" w:sz="2" w:space="0" w:color="4E8C26"/>
          <w:insideH w:val="single" w:sz="2" w:space="0" w:color="4E8C26"/>
          <w:insideV w:val="single" w:sz="2" w:space="0" w:color="4E8C26"/>
        </w:tblBorders>
        <w:tblCellMar>
          <w:top w:w="57" w:type="dxa"/>
          <w:bottom w:w="57" w:type="dxa"/>
        </w:tblCellMar>
        <w:tblLook w:val="04A0" w:firstRow="1" w:lastRow="0" w:firstColumn="1" w:lastColumn="0" w:noHBand="0" w:noVBand="1"/>
      </w:tblPr>
      <w:tblGrid>
        <w:gridCol w:w="3004"/>
        <w:gridCol w:w="1505"/>
        <w:gridCol w:w="1498"/>
        <w:gridCol w:w="757"/>
        <w:gridCol w:w="2250"/>
      </w:tblGrid>
      <w:tr w:rsidR="004C0DA7" w14:paraId="2BF19D42" w14:textId="77777777" w:rsidTr="00491D34">
        <w:trPr>
          <w:trHeight w:val="25"/>
          <w:jc w:val="center"/>
        </w:trPr>
        <w:tc>
          <w:tcPr>
            <w:tcW w:w="5000" w:type="pct"/>
            <w:gridSpan w:val="5"/>
            <w:tcBorders>
              <w:bottom w:val="single" w:sz="2" w:space="0" w:color="4E8C26"/>
            </w:tcBorders>
          </w:tcPr>
          <w:p w14:paraId="152E1AEB" w14:textId="77777777" w:rsidR="004C0DA7" w:rsidRDefault="004C0DA7" w:rsidP="0079689A">
            <w:pPr>
              <w:pStyle w:val="SmallSubheading"/>
            </w:pPr>
            <w:r>
              <w:t>COmpany Name</w:t>
            </w:r>
          </w:p>
          <w:p w14:paraId="24CB726E" w14:textId="30B075EC" w:rsidR="004C0DA7" w:rsidRPr="00DC2114" w:rsidRDefault="004C0DA7" w:rsidP="0079689A">
            <w:pPr>
              <w:pStyle w:val="NoSpacing"/>
            </w:pPr>
            <w:r>
              <w:fldChar w:fldCharType="begin">
                <w:ffData>
                  <w:name w:val="Text9"/>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4C0DA7" w14:paraId="5764CE3C" w14:textId="77777777" w:rsidTr="00491D34">
        <w:trPr>
          <w:trHeight w:val="20"/>
          <w:jc w:val="center"/>
        </w:trPr>
        <w:tc>
          <w:tcPr>
            <w:tcW w:w="5000" w:type="pct"/>
            <w:gridSpan w:val="5"/>
            <w:tcBorders>
              <w:bottom w:val="nil"/>
            </w:tcBorders>
            <w:tcMar>
              <w:bottom w:w="0" w:type="dxa"/>
            </w:tcMar>
          </w:tcPr>
          <w:p w14:paraId="6F2AC8C3" w14:textId="77777777" w:rsidR="004C0DA7" w:rsidRPr="00516CB9" w:rsidRDefault="004C0DA7" w:rsidP="0079689A">
            <w:pPr>
              <w:pStyle w:val="SmallSubheading"/>
            </w:pPr>
            <w:r>
              <w:t>Mailing Address</w:t>
            </w:r>
          </w:p>
        </w:tc>
      </w:tr>
      <w:tr w:rsidR="004C0DA7" w14:paraId="1F3495EC" w14:textId="77777777" w:rsidTr="00491D34">
        <w:tblPrEx>
          <w:jc w:val="left"/>
        </w:tblPrEx>
        <w:trPr>
          <w:trHeight w:val="20"/>
        </w:trPr>
        <w:tc>
          <w:tcPr>
            <w:tcW w:w="5000" w:type="pct"/>
            <w:gridSpan w:val="5"/>
            <w:tcBorders>
              <w:top w:val="nil"/>
              <w:bottom w:val="single" w:sz="2" w:space="0" w:color="4E8C26"/>
            </w:tcBorders>
          </w:tcPr>
          <w:p w14:paraId="5148B521" w14:textId="77777777" w:rsidR="004C0DA7" w:rsidRDefault="004C0DA7" w:rsidP="0079689A">
            <w:pPr>
              <w:pStyle w:val="SmallSubheading"/>
            </w:pPr>
            <w:r>
              <w:t>Building no., Lot No., Street</w:t>
            </w:r>
          </w:p>
          <w:p w14:paraId="6D598AF4" w14:textId="6CC40A59" w:rsidR="004C0DA7" w:rsidRPr="00516CB9" w:rsidRDefault="004C0DA7" w:rsidP="0079689A">
            <w:pPr>
              <w:pStyle w:val="NoSpacing"/>
            </w:pPr>
            <w:r>
              <w:fldChar w:fldCharType="begin">
                <w:ffData>
                  <w:name w:val="Text2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4C0DA7" w14:paraId="7DE584F5" w14:textId="77777777" w:rsidTr="00491D34">
        <w:tblPrEx>
          <w:jc w:val="left"/>
          <w:tblBorders>
            <w:top w:val="single" w:sz="4" w:space="0" w:color="3289B2"/>
            <w:left w:val="single" w:sz="4" w:space="0" w:color="3289B2"/>
            <w:bottom w:val="single" w:sz="4" w:space="0" w:color="3289B2"/>
            <w:right w:val="single" w:sz="4" w:space="0" w:color="3289B2"/>
            <w:insideH w:val="single" w:sz="4" w:space="0" w:color="3289B2"/>
            <w:insideV w:val="single" w:sz="4" w:space="0" w:color="3289B2"/>
          </w:tblBorders>
        </w:tblPrEx>
        <w:trPr>
          <w:trHeight w:val="20"/>
        </w:trPr>
        <w:tc>
          <w:tcPr>
            <w:tcW w:w="1666" w:type="pct"/>
            <w:tcBorders>
              <w:top w:val="single" w:sz="2" w:space="0" w:color="4E8C26"/>
              <w:left w:val="single" w:sz="2" w:space="0" w:color="4E8C26"/>
              <w:bottom w:val="single" w:sz="2" w:space="0" w:color="4E8C26"/>
              <w:right w:val="nil"/>
            </w:tcBorders>
          </w:tcPr>
          <w:p w14:paraId="3F684C23" w14:textId="77777777" w:rsidR="004C0DA7" w:rsidRDefault="004C0DA7" w:rsidP="0079689A">
            <w:pPr>
              <w:pStyle w:val="SmallSubheading"/>
            </w:pPr>
            <w:r>
              <w:t>Barangay</w:t>
            </w:r>
          </w:p>
          <w:p w14:paraId="1F3DA68B" w14:textId="6F46A53E" w:rsidR="004C0DA7" w:rsidRPr="00994C9C" w:rsidRDefault="004C0DA7" w:rsidP="0079689A">
            <w:pPr>
              <w:pStyle w:val="NoSpacing"/>
            </w:pPr>
            <w:r>
              <w:fldChar w:fldCharType="begin">
                <w:ffData>
                  <w:name w:val="Text2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666" w:type="pct"/>
            <w:gridSpan w:val="2"/>
            <w:tcBorders>
              <w:top w:val="single" w:sz="2" w:space="0" w:color="4E8C26"/>
              <w:left w:val="nil"/>
              <w:bottom w:val="single" w:sz="2" w:space="0" w:color="4E8C26"/>
              <w:right w:val="nil"/>
            </w:tcBorders>
          </w:tcPr>
          <w:p w14:paraId="1B2AF572" w14:textId="77777777" w:rsidR="004C0DA7" w:rsidRDefault="004C0DA7" w:rsidP="0079689A">
            <w:pPr>
              <w:pStyle w:val="SmallSubheading"/>
            </w:pPr>
            <w:r>
              <w:t>City/Municipality</w:t>
            </w:r>
          </w:p>
          <w:p w14:paraId="5A16CCD0" w14:textId="63523735" w:rsidR="004C0DA7" w:rsidRPr="00516CB9" w:rsidRDefault="004C0DA7" w:rsidP="0079689A">
            <w:pPr>
              <w:pStyle w:val="NoSpacing"/>
            </w:pPr>
            <w:r>
              <w:fldChar w:fldCharType="begin">
                <w:ffData>
                  <w:name w:val="Text22"/>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668" w:type="pct"/>
            <w:gridSpan w:val="2"/>
            <w:tcBorders>
              <w:top w:val="single" w:sz="2" w:space="0" w:color="4E8C26"/>
              <w:left w:val="nil"/>
              <w:bottom w:val="single" w:sz="2" w:space="0" w:color="4E8C26"/>
              <w:right w:val="single" w:sz="2" w:space="0" w:color="4E8C26"/>
            </w:tcBorders>
          </w:tcPr>
          <w:p w14:paraId="37BC1C75" w14:textId="77777777" w:rsidR="004C0DA7" w:rsidRDefault="004C0DA7" w:rsidP="0079689A">
            <w:pPr>
              <w:pStyle w:val="SmallSubheading"/>
            </w:pPr>
            <w:r>
              <w:t>Province</w:t>
            </w:r>
          </w:p>
          <w:p w14:paraId="469C86A0" w14:textId="4312C869" w:rsidR="004C0DA7" w:rsidRPr="00516CB9" w:rsidRDefault="004C0DA7" w:rsidP="0079689A">
            <w:pPr>
              <w:pStyle w:val="NoSpacing"/>
            </w:pPr>
            <w:r>
              <w:fldChar w:fldCharType="begin">
                <w:ffData>
                  <w:name w:val="Text23"/>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4C0DA7" w14:paraId="569E9A67" w14:textId="77777777" w:rsidTr="00491D34">
        <w:tblPrEx>
          <w:jc w:val="left"/>
          <w:tblBorders>
            <w:top w:val="single" w:sz="4" w:space="0" w:color="3289B2"/>
            <w:left w:val="single" w:sz="4" w:space="0" w:color="3289B2"/>
            <w:bottom w:val="single" w:sz="4" w:space="0" w:color="3289B2"/>
            <w:right w:val="single" w:sz="4" w:space="0" w:color="3289B2"/>
            <w:insideH w:val="single" w:sz="4" w:space="0" w:color="3289B2"/>
            <w:insideV w:val="single" w:sz="4" w:space="0" w:color="3289B2"/>
          </w:tblBorders>
        </w:tblPrEx>
        <w:trPr>
          <w:trHeight w:val="20"/>
        </w:trPr>
        <w:tc>
          <w:tcPr>
            <w:tcW w:w="2501" w:type="pct"/>
            <w:gridSpan w:val="2"/>
            <w:tcBorders>
              <w:top w:val="single" w:sz="2" w:space="0" w:color="4E8C26"/>
              <w:left w:val="single" w:sz="2" w:space="0" w:color="4E8C26"/>
              <w:bottom w:val="single" w:sz="2" w:space="0" w:color="4E8C26"/>
              <w:right w:val="nil"/>
            </w:tcBorders>
          </w:tcPr>
          <w:p w14:paraId="692AAD3A" w14:textId="77777777" w:rsidR="004C0DA7" w:rsidRDefault="004C0DA7" w:rsidP="0079689A">
            <w:pPr>
              <w:pStyle w:val="SmallSubheading"/>
            </w:pPr>
            <w:r>
              <w:t>Region</w:t>
            </w:r>
          </w:p>
          <w:p w14:paraId="25447E96" w14:textId="72E0154B" w:rsidR="004C0DA7" w:rsidRPr="00762BD1" w:rsidRDefault="004C0DA7" w:rsidP="0079689A">
            <w:pPr>
              <w:pStyle w:val="NoSpacing"/>
            </w:pPr>
            <w:r>
              <w:fldChar w:fldCharType="begin">
                <w:ffData>
                  <w:name w:val="Text23"/>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51" w:type="pct"/>
            <w:gridSpan w:val="2"/>
            <w:tcBorders>
              <w:top w:val="single" w:sz="2" w:space="0" w:color="4E8C26"/>
              <w:left w:val="nil"/>
              <w:bottom w:val="single" w:sz="2" w:space="0" w:color="4E8C26"/>
              <w:right w:val="nil"/>
            </w:tcBorders>
          </w:tcPr>
          <w:p w14:paraId="4FB90547" w14:textId="77777777" w:rsidR="004C0DA7" w:rsidRDefault="004C0DA7" w:rsidP="0079689A">
            <w:pPr>
              <w:pStyle w:val="SmallSubheading"/>
            </w:pPr>
            <w:r>
              <w:t>zip code</w:t>
            </w:r>
          </w:p>
          <w:p w14:paraId="080C44E5" w14:textId="55FBEFA9" w:rsidR="004C0DA7" w:rsidRPr="00762BD1" w:rsidRDefault="004C0DA7" w:rsidP="0079689A">
            <w:pPr>
              <w:pStyle w:val="NoSpacing"/>
            </w:pPr>
            <w:r>
              <w:fldChar w:fldCharType="begin">
                <w:ffData>
                  <w:name w:val="Text23"/>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48" w:type="pct"/>
            <w:tcBorders>
              <w:top w:val="single" w:sz="2" w:space="0" w:color="4E8C26"/>
              <w:left w:val="nil"/>
              <w:bottom w:val="single" w:sz="2" w:space="0" w:color="4E8C26"/>
              <w:right w:val="single" w:sz="2" w:space="0" w:color="4E8C26"/>
            </w:tcBorders>
          </w:tcPr>
          <w:p w14:paraId="59BBBF56" w14:textId="77777777" w:rsidR="004C0DA7" w:rsidRDefault="004C0DA7" w:rsidP="0079689A">
            <w:pPr>
              <w:pStyle w:val="SmallSubheading"/>
            </w:pPr>
            <w:r>
              <w:t>country</w:t>
            </w:r>
          </w:p>
          <w:p w14:paraId="12A81E49" w14:textId="79B243A0" w:rsidR="004C0DA7" w:rsidRPr="00762BD1" w:rsidRDefault="004C0DA7" w:rsidP="0079689A">
            <w:pPr>
              <w:pStyle w:val="NoSpacing"/>
            </w:pPr>
            <w:r>
              <w:fldChar w:fldCharType="begin">
                <w:ffData>
                  <w:name w:val="Text23"/>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4C0DA7" w14:paraId="75463696" w14:textId="77777777" w:rsidTr="00491D34">
        <w:trPr>
          <w:trHeight w:val="20"/>
          <w:jc w:val="center"/>
        </w:trPr>
        <w:tc>
          <w:tcPr>
            <w:tcW w:w="2501" w:type="pct"/>
            <w:gridSpan w:val="2"/>
            <w:tcBorders>
              <w:top w:val="single" w:sz="2" w:space="0" w:color="4E8C26"/>
            </w:tcBorders>
          </w:tcPr>
          <w:p w14:paraId="1D9650FD" w14:textId="77777777" w:rsidR="004C0DA7" w:rsidRDefault="004C0DA7" w:rsidP="0079689A">
            <w:pPr>
              <w:pStyle w:val="SmallSubheading"/>
            </w:pPr>
            <w:r>
              <w:t xml:space="preserve">Phone Number  </w:t>
            </w:r>
            <w:r w:rsidRPr="000E02E0">
              <w:rPr>
                <w:b w:val="0"/>
              </w:rPr>
              <w:t>Include</w:t>
            </w:r>
            <w:r>
              <w:rPr>
                <w:b w:val="0"/>
              </w:rPr>
              <w:t xml:space="preserve"> COUNTRY and</w:t>
            </w:r>
            <w:r w:rsidRPr="000E02E0">
              <w:rPr>
                <w:b w:val="0"/>
              </w:rPr>
              <w:t xml:space="preserve"> area code</w:t>
            </w:r>
          </w:p>
          <w:p w14:paraId="2AADBF25" w14:textId="25E8D5D6" w:rsidR="004C0DA7" w:rsidRPr="00DC2114" w:rsidRDefault="004C0DA7" w:rsidP="0079689A">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gridSpan w:val="3"/>
            <w:tcBorders>
              <w:top w:val="single" w:sz="2" w:space="0" w:color="4E8C26"/>
            </w:tcBorders>
          </w:tcPr>
          <w:p w14:paraId="668AC1FC" w14:textId="77777777" w:rsidR="004C0DA7" w:rsidRDefault="004C0DA7" w:rsidP="0079689A">
            <w:pPr>
              <w:pStyle w:val="SmallSubheading"/>
            </w:pPr>
            <w:r>
              <w:t>Mobile Number</w:t>
            </w:r>
          </w:p>
          <w:p w14:paraId="7440CEB0" w14:textId="2176B702" w:rsidR="004C0DA7" w:rsidRPr="00DC2114" w:rsidRDefault="004C0DA7" w:rsidP="0079689A">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876FE4" w14:paraId="6DC392F4" w14:textId="77777777" w:rsidTr="0097564E">
        <w:trPr>
          <w:trHeight w:val="20"/>
          <w:jc w:val="center"/>
        </w:trPr>
        <w:tc>
          <w:tcPr>
            <w:tcW w:w="2501" w:type="pct"/>
            <w:gridSpan w:val="2"/>
            <w:tcBorders>
              <w:top w:val="single" w:sz="2" w:space="0" w:color="4E8C26"/>
            </w:tcBorders>
          </w:tcPr>
          <w:p w14:paraId="67183543" w14:textId="5409FA05" w:rsidR="00876FE4" w:rsidRDefault="00876FE4" w:rsidP="0097564E">
            <w:pPr>
              <w:pStyle w:val="SmallSubheading"/>
            </w:pPr>
            <w:r>
              <w:t>EMAIL ADDRESS</w:t>
            </w:r>
            <w:r>
              <w:t xml:space="preserve">  </w:t>
            </w:r>
          </w:p>
          <w:p w14:paraId="26C041CE" w14:textId="56654EC7" w:rsidR="00876FE4" w:rsidRPr="00DC2114" w:rsidRDefault="00876FE4" w:rsidP="0097564E">
            <w:pPr>
              <w:pStyle w:val="NoSpacing"/>
            </w:pP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gridSpan w:val="3"/>
            <w:tcBorders>
              <w:top w:val="single" w:sz="2" w:space="0" w:color="4E8C26"/>
            </w:tcBorders>
          </w:tcPr>
          <w:p w14:paraId="38A935FB" w14:textId="32E1887F" w:rsidR="00876FE4" w:rsidRDefault="00876FE4" w:rsidP="0097564E">
            <w:pPr>
              <w:pStyle w:val="SmallSubheading"/>
            </w:pPr>
            <w:r>
              <w:t>WEBSITE</w:t>
            </w:r>
          </w:p>
          <w:p w14:paraId="4E88B639" w14:textId="241A82EB" w:rsidR="00876FE4" w:rsidRPr="00DC2114" w:rsidRDefault="00876FE4" w:rsidP="0097564E">
            <w:pPr>
              <w:pStyle w:val="NoSpacing"/>
            </w:pP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bl>
    <w:p w14:paraId="168FAB57" w14:textId="77777777" w:rsidR="00C878DC" w:rsidRPr="00CF494B" w:rsidRDefault="00C878DC" w:rsidP="00C878DC">
      <w:pPr>
        <w:pStyle w:val="MediumSubheading"/>
      </w:pPr>
      <w:r w:rsidRPr="00CF494B">
        <w:t>Primary Contact</w:t>
      </w:r>
    </w:p>
    <w:p w14:paraId="20ACEA2C" w14:textId="77777777" w:rsidR="00C878DC" w:rsidRPr="008E5809" w:rsidRDefault="00C878DC" w:rsidP="00C878DC">
      <w:pPr>
        <w:pStyle w:val="BodyText2"/>
        <w:spacing w:line="240" w:lineRule="auto"/>
        <w:rPr>
          <w:sz w:val="16"/>
          <w:szCs w:val="16"/>
        </w:rPr>
      </w:pPr>
      <w:r w:rsidRPr="008E5809">
        <w:rPr>
          <w:sz w:val="16"/>
          <w:szCs w:val="16"/>
        </w:rPr>
        <w:t>You must assign a Primary Contact who will directly receive and must be responsible for responding to the official communications and notifications from the PHILGBC.  Submit a scanned copy of the company ID of the Primary Contact.</w:t>
      </w:r>
    </w:p>
    <w:p w14:paraId="24A04AFD" w14:textId="77777777" w:rsidR="00C878DC" w:rsidRPr="002051BD" w:rsidRDefault="00C878DC" w:rsidP="002051BD">
      <w:pPr>
        <w:pStyle w:val="Information"/>
        <w:spacing w:line="240" w:lineRule="auto"/>
        <w:rPr>
          <w:sz w:val="18"/>
          <w:szCs w:val="22"/>
        </w:rPr>
      </w:pPr>
      <w:r w:rsidRPr="002051BD">
        <w:rPr>
          <w:sz w:val="18"/>
          <w:szCs w:val="22"/>
        </w:rPr>
        <w:t>The Primary Contact may be part of the five (5) Corporate Representatives as the official representatives of the organization to the PHILGBC.  Only the Corporate Representatives are eligible to utilize the member benefits, such as registration discounts and access to member-only programs.</w:t>
      </w:r>
    </w:p>
    <w:tbl>
      <w:tblPr>
        <w:tblStyle w:val="TableGrid"/>
        <w:tblW w:w="5000" w:type="pct"/>
        <w:jc w:val="center"/>
        <w:tblBorders>
          <w:top w:val="single" w:sz="2" w:space="0" w:color="4E8C26"/>
          <w:left w:val="single" w:sz="2" w:space="0" w:color="4E8C26"/>
          <w:bottom w:val="single" w:sz="2" w:space="0" w:color="4E8C26"/>
          <w:right w:val="single" w:sz="2" w:space="0" w:color="4E8C26"/>
          <w:insideH w:val="single" w:sz="2" w:space="0" w:color="4E8C26"/>
          <w:insideV w:val="single" w:sz="2" w:space="0" w:color="4E8C26"/>
        </w:tblBorders>
        <w:tblCellMar>
          <w:top w:w="57" w:type="dxa"/>
          <w:bottom w:w="57" w:type="dxa"/>
        </w:tblCellMar>
        <w:tblLook w:val="04A0" w:firstRow="1" w:lastRow="0" w:firstColumn="1" w:lastColumn="0" w:noHBand="0" w:noVBand="1"/>
      </w:tblPr>
      <w:tblGrid>
        <w:gridCol w:w="4509"/>
        <w:gridCol w:w="2255"/>
        <w:gridCol w:w="2250"/>
      </w:tblGrid>
      <w:tr w:rsidR="00C878DC" w14:paraId="46F8A79F" w14:textId="77777777" w:rsidTr="0097564E">
        <w:trPr>
          <w:trHeight w:val="204"/>
          <w:jc w:val="center"/>
        </w:trPr>
        <w:tc>
          <w:tcPr>
            <w:tcW w:w="2501" w:type="pct"/>
            <w:tcBorders>
              <w:right w:val="nil"/>
            </w:tcBorders>
          </w:tcPr>
          <w:p w14:paraId="34699DCF" w14:textId="77777777" w:rsidR="00C878DC" w:rsidRDefault="00C878DC" w:rsidP="0097564E">
            <w:pPr>
              <w:pStyle w:val="SmallSubheading"/>
            </w:pPr>
            <w:r>
              <w:t>first name</w:t>
            </w:r>
          </w:p>
          <w:p w14:paraId="52D7D621" w14:textId="03EA0A2D" w:rsidR="00C878DC" w:rsidRPr="000E02E0" w:rsidRDefault="00C878DC" w:rsidP="0097564E">
            <w:pPr>
              <w:pStyle w:val="NoSpacing"/>
            </w:pPr>
            <w:r>
              <w:fldChar w:fldCharType="begin">
                <w:ffData>
                  <w:name w:val="Text14"/>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51" w:type="pct"/>
            <w:tcBorders>
              <w:left w:val="nil"/>
              <w:right w:val="nil"/>
            </w:tcBorders>
          </w:tcPr>
          <w:p w14:paraId="3D3E9837" w14:textId="77777777" w:rsidR="00C878DC" w:rsidRDefault="00C878DC" w:rsidP="0097564E">
            <w:pPr>
              <w:pStyle w:val="SmallSubheading"/>
            </w:pPr>
            <w:r>
              <w:t>middle name</w:t>
            </w:r>
          </w:p>
          <w:p w14:paraId="256242DC" w14:textId="26E9CE88" w:rsidR="00C878DC" w:rsidRPr="000E02E0" w:rsidRDefault="00C878DC" w:rsidP="0097564E">
            <w:pPr>
              <w:pStyle w:val="NoSpacing"/>
            </w:pPr>
            <w:r>
              <w:fldChar w:fldCharType="begin">
                <w:ffData>
                  <w:name w:val="Text15"/>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48" w:type="pct"/>
            <w:tcBorders>
              <w:left w:val="nil"/>
            </w:tcBorders>
          </w:tcPr>
          <w:p w14:paraId="45ABB356" w14:textId="77777777" w:rsidR="00C878DC" w:rsidRDefault="00C878DC" w:rsidP="0097564E">
            <w:pPr>
              <w:pStyle w:val="SmallSubheading"/>
            </w:pPr>
            <w:r>
              <w:t>last name</w:t>
            </w:r>
          </w:p>
          <w:p w14:paraId="670BB3AB" w14:textId="3FC1C482" w:rsidR="00C878DC" w:rsidRPr="000E02E0" w:rsidRDefault="00C878DC" w:rsidP="0097564E">
            <w:pPr>
              <w:pStyle w:val="NoSpacing"/>
            </w:pPr>
            <w:r>
              <w:fldChar w:fldCharType="begin">
                <w:ffData>
                  <w:name w:val="Text16"/>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C878DC" w14:paraId="565B9908" w14:textId="77777777" w:rsidTr="0097564E">
        <w:trPr>
          <w:jc w:val="center"/>
        </w:trPr>
        <w:tc>
          <w:tcPr>
            <w:tcW w:w="5000" w:type="pct"/>
            <w:gridSpan w:val="3"/>
          </w:tcPr>
          <w:p w14:paraId="4C436C4E" w14:textId="77777777" w:rsidR="00C878DC" w:rsidRPr="001A55A8" w:rsidRDefault="00C878DC" w:rsidP="0097564E">
            <w:pPr>
              <w:pStyle w:val="SmallSubheading"/>
              <w:rPr>
                <w:b w:val="0"/>
              </w:rPr>
            </w:pPr>
            <w:r>
              <w:t xml:space="preserve">Designation  </w:t>
            </w:r>
            <w:r w:rsidRPr="006D7FBB">
              <w:rPr>
                <w:b w:val="0"/>
              </w:rPr>
              <w:t xml:space="preserve">Position or </w:t>
            </w:r>
            <w:r>
              <w:rPr>
                <w:b w:val="0"/>
              </w:rPr>
              <w:t>JOB TITLE</w:t>
            </w:r>
          </w:p>
          <w:p w14:paraId="519EDB9B" w14:textId="1D8208FC" w:rsidR="00C878DC" w:rsidRPr="00DC2114" w:rsidRDefault="00C878DC" w:rsidP="0097564E">
            <w:pPr>
              <w:pStyle w:val="NoSpacing"/>
            </w:pPr>
            <w:r>
              <w:fldChar w:fldCharType="begin">
                <w:ffData>
                  <w:name w:val="Text9"/>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C878DC" w14:paraId="77E89ED0" w14:textId="77777777" w:rsidTr="0097564E">
        <w:trPr>
          <w:jc w:val="center"/>
        </w:trPr>
        <w:tc>
          <w:tcPr>
            <w:tcW w:w="2501" w:type="pct"/>
          </w:tcPr>
          <w:p w14:paraId="130AABF0" w14:textId="77777777" w:rsidR="00C878DC" w:rsidRDefault="00C878DC" w:rsidP="0097564E">
            <w:pPr>
              <w:pStyle w:val="SmallSubheading"/>
            </w:pPr>
            <w:r>
              <w:t xml:space="preserve">Phone Number  </w:t>
            </w:r>
            <w:r w:rsidRPr="000E02E0">
              <w:rPr>
                <w:b w:val="0"/>
              </w:rPr>
              <w:t>Include</w:t>
            </w:r>
            <w:r>
              <w:rPr>
                <w:b w:val="0"/>
              </w:rPr>
              <w:t xml:space="preserve"> COUNTRY and</w:t>
            </w:r>
            <w:r w:rsidRPr="000E02E0">
              <w:rPr>
                <w:b w:val="0"/>
              </w:rPr>
              <w:t xml:space="preserve"> area code</w:t>
            </w:r>
          </w:p>
          <w:p w14:paraId="1B72DC79" w14:textId="68619B07" w:rsidR="00C878DC" w:rsidRPr="00DC2114" w:rsidRDefault="00C878DC" w:rsidP="0097564E">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gridSpan w:val="2"/>
          </w:tcPr>
          <w:p w14:paraId="2080CFF9" w14:textId="77777777" w:rsidR="00C878DC" w:rsidRDefault="00C878DC" w:rsidP="0097564E">
            <w:pPr>
              <w:pStyle w:val="SmallSubheading"/>
            </w:pPr>
            <w:r>
              <w:t>Mobile Number</w:t>
            </w:r>
          </w:p>
          <w:p w14:paraId="08B737E9" w14:textId="5422190F" w:rsidR="00C878DC" w:rsidRPr="00DC2114" w:rsidRDefault="00C878DC" w:rsidP="0097564E">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C878DC" w14:paraId="0893005C" w14:textId="77777777" w:rsidTr="0097564E">
        <w:trPr>
          <w:jc w:val="center"/>
        </w:trPr>
        <w:tc>
          <w:tcPr>
            <w:tcW w:w="5000" w:type="pct"/>
            <w:gridSpan w:val="3"/>
          </w:tcPr>
          <w:p w14:paraId="3221821B" w14:textId="77777777" w:rsidR="00C878DC" w:rsidRDefault="00C878DC" w:rsidP="0097564E">
            <w:pPr>
              <w:pStyle w:val="SmallSubheading"/>
            </w:pPr>
            <w:r>
              <w:t>Email Address</w:t>
            </w:r>
          </w:p>
          <w:p w14:paraId="4A89190E" w14:textId="0FA15D44" w:rsidR="00C878DC" w:rsidRDefault="00C878DC" w:rsidP="0097564E">
            <w:pPr>
              <w:pStyle w:val="NoSpacing"/>
            </w:pPr>
            <w:r>
              <w:fldChar w:fldCharType="begin">
                <w:ffData>
                  <w:name w:val="Text12"/>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bl>
    <w:p w14:paraId="0A818DD6" w14:textId="4662455D" w:rsidR="00C878DC" w:rsidRDefault="00C878DC" w:rsidP="00C878DC">
      <w:pPr>
        <w:pStyle w:val="BodyText2"/>
        <w:tabs>
          <w:tab w:val="left" w:pos="142"/>
        </w:tabs>
        <w:spacing w:before="240"/>
        <w:ind w:left="720" w:hanging="720"/>
      </w:pPr>
      <w:r>
        <w:tab/>
      </w:r>
      <w:r w:rsidRPr="000C07D4">
        <w:rPr>
          <w:color w:val="4E8C26"/>
        </w:rPr>
        <w:fldChar w:fldCharType="begin">
          <w:ffData>
            <w:name w:val="Check4"/>
            <w:enabled/>
            <w:calcOnExit w:val="0"/>
            <w:checkBox>
              <w:sizeAuto/>
              <w:default w:val="0"/>
            </w:checkBox>
          </w:ffData>
        </w:fldChar>
      </w:r>
      <w:bookmarkStart w:id="1" w:name="Check4"/>
      <w:r w:rsidRPr="000C07D4">
        <w:rPr>
          <w:color w:val="4E8C26"/>
        </w:rPr>
        <w:instrText xml:space="preserve"> FORMCHECKBOX </w:instrText>
      </w:r>
      <w:r w:rsidR="0011734C" w:rsidRPr="000C07D4">
        <w:rPr>
          <w:color w:val="4E8C26"/>
        </w:rPr>
      </w:r>
      <w:r>
        <w:rPr>
          <w:color w:val="4E8C26"/>
        </w:rPr>
        <w:fldChar w:fldCharType="separate"/>
      </w:r>
      <w:r w:rsidRPr="000C07D4">
        <w:rPr>
          <w:color w:val="4E8C26"/>
        </w:rPr>
        <w:fldChar w:fldCharType="end"/>
      </w:r>
      <w:bookmarkEnd w:id="1"/>
      <w:r>
        <w:tab/>
        <w:t>This is to authorize the Primary Contact for coordinating and receiving all official communications and notifications from the PHILGBC.</w:t>
      </w:r>
    </w:p>
    <w:tbl>
      <w:tblPr>
        <w:tblStyle w:val="TableGrid"/>
        <w:tblW w:w="5003" w:type="pct"/>
        <w:tblInd w:w="-3" w:type="dxa"/>
        <w:tblBorders>
          <w:top w:val="single" w:sz="2" w:space="0" w:color="4E8C26"/>
          <w:left w:val="single" w:sz="2" w:space="0" w:color="4E8C26"/>
          <w:bottom w:val="single" w:sz="2" w:space="0" w:color="4E8C26"/>
          <w:right w:val="single" w:sz="2" w:space="0" w:color="4E8C26"/>
          <w:insideH w:val="none" w:sz="0" w:space="0" w:color="auto"/>
          <w:insideV w:val="none" w:sz="0" w:space="0" w:color="auto"/>
        </w:tblBorders>
        <w:tblCellMar>
          <w:top w:w="28" w:type="dxa"/>
          <w:bottom w:w="28" w:type="dxa"/>
        </w:tblCellMar>
        <w:tblLook w:val="04A0" w:firstRow="1" w:lastRow="0" w:firstColumn="1" w:lastColumn="0" w:noHBand="0" w:noVBand="1"/>
      </w:tblPr>
      <w:tblGrid>
        <w:gridCol w:w="6757"/>
        <w:gridCol w:w="2262"/>
      </w:tblGrid>
      <w:tr w:rsidR="00C878DC" w14:paraId="3BC2BD9D" w14:textId="77777777" w:rsidTr="0097564E">
        <w:trPr>
          <w:trHeight w:val="1020"/>
        </w:trPr>
        <w:tc>
          <w:tcPr>
            <w:tcW w:w="3746" w:type="pct"/>
            <w:vAlign w:val="bottom"/>
          </w:tcPr>
          <w:p w14:paraId="272AF800" w14:textId="22191513" w:rsidR="00C878DC" w:rsidRDefault="00C878DC" w:rsidP="0097564E">
            <w:pPr>
              <w:jc w:val="center"/>
            </w:pPr>
            <w:r>
              <w:fldChar w:fldCharType="begin">
                <w:ffData>
                  <w:name w:val="Text44"/>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p w14:paraId="3678E6C0" w14:textId="77777777" w:rsidR="00C878DC" w:rsidRPr="00BE0CAF" w:rsidRDefault="00C878DC" w:rsidP="0097564E">
            <w:pPr>
              <w:pStyle w:val="SmallSubheading"/>
              <w:jc w:val="center"/>
              <w:rPr>
                <w:b w:val="0"/>
              </w:rPr>
            </w:pPr>
            <w:r>
              <w:t xml:space="preserve">Top Management or Chief Executive </w:t>
            </w:r>
            <w:r w:rsidRPr="00BE0CAF">
              <w:rPr>
                <w:b w:val="0"/>
              </w:rPr>
              <w:t>Signature OVER PRINTED NAME</w:t>
            </w:r>
          </w:p>
        </w:tc>
        <w:tc>
          <w:tcPr>
            <w:tcW w:w="1254" w:type="pct"/>
            <w:vAlign w:val="bottom"/>
          </w:tcPr>
          <w:p w14:paraId="573929EB" w14:textId="77777777" w:rsidR="00C878DC" w:rsidRDefault="00C878DC" w:rsidP="0097564E">
            <w:pPr>
              <w:pStyle w:val="SmallSubheading"/>
              <w:jc w:val="center"/>
            </w:pPr>
          </w:p>
          <w:p w14:paraId="4709F1DD" w14:textId="37D7C494" w:rsidR="00C878DC" w:rsidRDefault="00C878DC" w:rsidP="0097564E">
            <w:pPr>
              <w:jc w:val="center"/>
            </w:pPr>
            <w:r>
              <w:fldChar w:fldCharType="begin">
                <w:ffData>
                  <w:name w:val="Text44"/>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p w14:paraId="63908ECA" w14:textId="77777777" w:rsidR="00C878DC" w:rsidRDefault="00C878DC" w:rsidP="0097564E">
            <w:pPr>
              <w:pStyle w:val="SmallSubheading"/>
              <w:jc w:val="center"/>
            </w:pPr>
            <w:r>
              <w:t>Date</w:t>
            </w:r>
          </w:p>
        </w:tc>
      </w:tr>
    </w:tbl>
    <w:p w14:paraId="155741CB" w14:textId="77777777" w:rsidR="002051BD" w:rsidRDefault="002051BD" w:rsidP="008E5809">
      <w:pPr>
        <w:pStyle w:val="MediumSubheading"/>
        <w:rPr>
          <w:sz w:val="13"/>
          <w:szCs w:val="13"/>
        </w:rPr>
      </w:pPr>
    </w:p>
    <w:p w14:paraId="193DC385" w14:textId="7430F5EC" w:rsidR="008E5809" w:rsidRPr="008E5809" w:rsidRDefault="008E5809" w:rsidP="008E5809">
      <w:pPr>
        <w:pStyle w:val="MediumSubheading"/>
        <w:rPr>
          <w:color w:val="09486E" w:themeColor="accent6" w:themeShade="BF"/>
          <w:sz w:val="36"/>
          <w:szCs w:val="36"/>
        </w:rPr>
      </w:pPr>
      <w:r>
        <w:rPr>
          <w:color w:val="09486E" w:themeColor="accent6" w:themeShade="BF"/>
          <w:sz w:val="36"/>
          <w:szCs w:val="36"/>
        </w:rPr>
        <w:t>BILLING INFORMATION</w:t>
      </w:r>
    </w:p>
    <w:p w14:paraId="3D03E446" w14:textId="484F19F2" w:rsidR="00876FE4" w:rsidRDefault="00876FE4" w:rsidP="00876FE4">
      <w:pPr>
        <w:pStyle w:val="MediumSubheading"/>
      </w:pPr>
      <w:r>
        <w:t>BILLING CONTACT</w:t>
      </w:r>
    </w:p>
    <w:p w14:paraId="59593801" w14:textId="696323DA" w:rsidR="00876FE4" w:rsidRPr="008E5809" w:rsidRDefault="00876FE4" w:rsidP="008E5809">
      <w:pPr>
        <w:pStyle w:val="BodyText2"/>
        <w:spacing w:line="240" w:lineRule="auto"/>
        <w:rPr>
          <w:sz w:val="16"/>
          <w:szCs w:val="16"/>
        </w:rPr>
      </w:pPr>
      <w:r w:rsidRPr="008E5809">
        <w:rPr>
          <w:sz w:val="16"/>
          <w:szCs w:val="16"/>
        </w:rPr>
        <w:t>Provide details o</w:t>
      </w:r>
      <w:r w:rsidR="008E5809">
        <w:rPr>
          <w:sz w:val="16"/>
          <w:szCs w:val="16"/>
        </w:rPr>
        <w:t>f the company</w:t>
      </w:r>
      <w:r w:rsidRPr="008E5809">
        <w:rPr>
          <w:sz w:val="16"/>
          <w:szCs w:val="16"/>
        </w:rPr>
        <w:t xml:space="preserve"> point person</w:t>
      </w:r>
      <w:r w:rsidR="008E5809">
        <w:rPr>
          <w:sz w:val="16"/>
          <w:szCs w:val="16"/>
        </w:rPr>
        <w:t>/contact</w:t>
      </w:r>
      <w:r w:rsidRPr="008E5809">
        <w:rPr>
          <w:sz w:val="16"/>
          <w:szCs w:val="16"/>
        </w:rPr>
        <w:t xml:space="preserve"> for </w:t>
      </w:r>
      <w:r w:rsidR="008E5809">
        <w:rPr>
          <w:sz w:val="16"/>
          <w:szCs w:val="16"/>
        </w:rPr>
        <w:t xml:space="preserve">issuance of </w:t>
      </w:r>
      <w:r w:rsidRPr="008E5809">
        <w:rPr>
          <w:sz w:val="16"/>
          <w:szCs w:val="16"/>
        </w:rPr>
        <w:t>billings</w:t>
      </w:r>
      <w:r w:rsidR="008E5809">
        <w:rPr>
          <w:sz w:val="16"/>
          <w:szCs w:val="16"/>
        </w:rPr>
        <w:t>/invoices</w:t>
      </w:r>
      <w:r w:rsidRPr="008E5809">
        <w:rPr>
          <w:sz w:val="16"/>
          <w:szCs w:val="16"/>
        </w:rPr>
        <w:t xml:space="preserve"> for membership payments on annual dues and fees for activities, events, etc.</w:t>
      </w:r>
    </w:p>
    <w:tbl>
      <w:tblPr>
        <w:tblStyle w:val="TableGrid"/>
        <w:tblW w:w="5000" w:type="pct"/>
        <w:jc w:val="center"/>
        <w:tblBorders>
          <w:top w:val="single" w:sz="2" w:space="0" w:color="4E8C26"/>
          <w:left w:val="single" w:sz="2" w:space="0" w:color="4E8C26"/>
          <w:bottom w:val="single" w:sz="2" w:space="0" w:color="4E8C26"/>
          <w:right w:val="single" w:sz="2" w:space="0" w:color="4E8C26"/>
          <w:insideH w:val="single" w:sz="2" w:space="0" w:color="4E8C26"/>
          <w:insideV w:val="single" w:sz="2" w:space="0" w:color="4E8C26"/>
        </w:tblBorders>
        <w:tblCellMar>
          <w:top w:w="57" w:type="dxa"/>
          <w:bottom w:w="57" w:type="dxa"/>
        </w:tblCellMar>
        <w:tblLook w:val="04A0" w:firstRow="1" w:lastRow="0" w:firstColumn="1" w:lastColumn="0" w:noHBand="0" w:noVBand="1"/>
      </w:tblPr>
      <w:tblGrid>
        <w:gridCol w:w="4509"/>
        <w:gridCol w:w="4505"/>
      </w:tblGrid>
      <w:tr w:rsidR="00876FE4" w14:paraId="66CAB953" w14:textId="77777777" w:rsidTr="0097564E">
        <w:trPr>
          <w:trHeight w:val="20"/>
          <w:jc w:val="center"/>
        </w:trPr>
        <w:tc>
          <w:tcPr>
            <w:tcW w:w="2501" w:type="pct"/>
            <w:tcBorders>
              <w:top w:val="single" w:sz="2" w:space="0" w:color="4E8C26"/>
            </w:tcBorders>
          </w:tcPr>
          <w:p w14:paraId="3A03953C" w14:textId="39C775DE" w:rsidR="00876FE4" w:rsidRDefault="00876FE4" w:rsidP="0097564E">
            <w:pPr>
              <w:pStyle w:val="SmallSubheading"/>
            </w:pPr>
            <w:r>
              <w:t>NAME</w:t>
            </w:r>
            <w:r>
              <w:t xml:space="preserve">  </w:t>
            </w:r>
          </w:p>
          <w:p w14:paraId="3680FC88" w14:textId="082190B6" w:rsidR="00876FE4" w:rsidRPr="00DC2114" w:rsidRDefault="00876FE4" w:rsidP="0097564E">
            <w:pPr>
              <w:pStyle w:val="NoSpacing"/>
            </w:pP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tcBorders>
              <w:top w:val="single" w:sz="2" w:space="0" w:color="4E8C26"/>
            </w:tcBorders>
          </w:tcPr>
          <w:p w14:paraId="0D64D02A" w14:textId="0200337B" w:rsidR="00876FE4" w:rsidRDefault="00876FE4" w:rsidP="0097564E">
            <w:pPr>
              <w:pStyle w:val="SmallSubheading"/>
            </w:pPr>
            <w:r>
              <w:t>POSITION/DESIGNATION</w:t>
            </w:r>
          </w:p>
          <w:p w14:paraId="6F929E2B" w14:textId="01829B4F" w:rsidR="00876FE4" w:rsidRPr="00DC2114" w:rsidRDefault="00876FE4" w:rsidP="0097564E">
            <w:pPr>
              <w:pStyle w:val="NoSpacing"/>
            </w:pP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876FE4" w14:paraId="399FFB36" w14:textId="77777777" w:rsidTr="0097564E">
        <w:trPr>
          <w:trHeight w:val="20"/>
          <w:jc w:val="center"/>
        </w:trPr>
        <w:tc>
          <w:tcPr>
            <w:tcW w:w="2501" w:type="pct"/>
            <w:tcBorders>
              <w:top w:val="single" w:sz="2" w:space="0" w:color="4E8C26"/>
            </w:tcBorders>
          </w:tcPr>
          <w:p w14:paraId="17FA4734" w14:textId="77777777" w:rsidR="00876FE4" w:rsidRDefault="00876FE4" w:rsidP="0097564E">
            <w:pPr>
              <w:pStyle w:val="SmallSubheading"/>
            </w:pPr>
            <w:r>
              <w:t xml:space="preserve">Phone Number  </w:t>
            </w:r>
            <w:r w:rsidRPr="000E02E0">
              <w:rPr>
                <w:b w:val="0"/>
              </w:rPr>
              <w:t>Include</w:t>
            </w:r>
            <w:r>
              <w:rPr>
                <w:b w:val="0"/>
              </w:rPr>
              <w:t xml:space="preserve"> COUNTRY and</w:t>
            </w:r>
            <w:r w:rsidRPr="000E02E0">
              <w:rPr>
                <w:b w:val="0"/>
              </w:rPr>
              <w:t xml:space="preserve"> area code</w:t>
            </w:r>
          </w:p>
          <w:p w14:paraId="778A6742" w14:textId="23F72D0A" w:rsidR="00876FE4" w:rsidRPr="00DC2114" w:rsidRDefault="00876FE4" w:rsidP="0097564E">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tcBorders>
              <w:top w:val="single" w:sz="2" w:space="0" w:color="4E8C26"/>
            </w:tcBorders>
          </w:tcPr>
          <w:p w14:paraId="13A85939" w14:textId="77777777" w:rsidR="00876FE4" w:rsidRDefault="00876FE4" w:rsidP="0097564E">
            <w:pPr>
              <w:pStyle w:val="SmallSubheading"/>
            </w:pPr>
            <w:r>
              <w:t>Mobile Number</w:t>
            </w:r>
          </w:p>
          <w:p w14:paraId="3C739821" w14:textId="5B9F0739" w:rsidR="00876FE4" w:rsidRPr="00DC2114" w:rsidRDefault="00876FE4" w:rsidP="0097564E">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876FE4" w14:paraId="7261562F" w14:textId="77777777" w:rsidTr="0097564E">
        <w:trPr>
          <w:trHeight w:val="25"/>
          <w:jc w:val="center"/>
        </w:trPr>
        <w:tc>
          <w:tcPr>
            <w:tcW w:w="5000" w:type="pct"/>
            <w:gridSpan w:val="2"/>
            <w:tcBorders>
              <w:bottom w:val="single" w:sz="2" w:space="0" w:color="4E8C26"/>
            </w:tcBorders>
          </w:tcPr>
          <w:p w14:paraId="57C0FB57" w14:textId="0C4ED75D" w:rsidR="00876FE4" w:rsidRDefault="00876FE4" w:rsidP="0097564E">
            <w:pPr>
              <w:pStyle w:val="SmallSubheading"/>
            </w:pPr>
            <w:r>
              <w:t>EMAIL ADDRESS</w:t>
            </w:r>
          </w:p>
          <w:p w14:paraId="21772208" w14:textId="348F2870" w:rsidR="00876FE4" w:rsidRPr="00DC2114" w:rsidRDefault="00876FE4" w:rsidP="0097564E">
            <w:pPr>
              <w:pStyle w:val="NoSpacing"/>
            </w:pPr>
            <w:r>
              <w:fldChar w:fldCharType="begin">
                <w:ffData>
                  <w:name w:val="Text9"/>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bl>
    <w:p w14:paraId="6E46C465" w14:textId="0AB0EE52" w:rsidR="00FF03B9" w:rsidRDefault="00FF03B9" w:rsidP="00FF03B9">
      <w:pPr>
        <w:pStyle w:val="MediumSubheading"/>
      </w:pPr>
      <w:r>
        <w:t>Payment Details</w:t>
      </w:r>
      <w:r w:rsidR="00876FE4">
        <w:t xml:space="preserve"> </w:t>
      </w:r>
    </w:p>
    <w:p w14:paraId="3F35DEFC" w14:textId="607A387C" w:rsidR="00876FE4" w:rsidRPr="008E5809" w:rsidRDefault="00876FE4" w:rsidP="008E5809">
      <w:pPr>
        <w:pStyle w:val="BodyText2"/>
        <w:spacing w:line="240" w:lineRule="auto"/>
        <w:rPr>
          <w:sz w:val="16"/>
          <w:szCs w:val="16"/>
        </w:rPr>
      </w:pPr>
      <w:r w:rsidRPr="008E5809">
        <w:rPr>
          <w:sz w:val="16"/>
          <w:szCs w:val="16"/>
        </w:rPr>
        <w:t>Details to be reflected for issuance of Billing Statements and Official Receipts</w:t>
      </w:r>
    </w:p>
    <w:tbl>
      <w:tblPr>
        <w:tblStyle w:val="TableGrid"/>
        <w:tblW w:w="5000" w:type="pct"/>
        <w:jc w:val="center"/>
        <w:tblBorders>
          <w:top w:val="single" w:sz="2" w:space="0" w:color="4E8C26"/>
          <w:left w:val="single" w:sz="2" w:space="0" w:color="4E8C26"/>
          <w:bottom w:val="single" w:sz="2" w:space="0" w:color="4E8C26"/>
          <w:right w:val="single" w:sz="2" w:space="0" w:color="4E8C26"/>
          <w:insideH w:val="single" w:sz="2" w:space="0" w:color="4E8C26"/>
          <w:insideV w:val="single" w:sz="2" w:space="0" w:color="4E8C26"/>
        </w:tblBorders>
        <w:tblCellMar>
          <w:top w:w="57" w:type="dxa"/>
          <w:bottom w:w="57" w:type="dxa"/>
        </w:tblCellMar>
        <w:tblLook w:val="04A0" w:firstRow="1" w:lastRow="0" w:firstColumn="1" w:lastColumn="0" w:noHBand="0" w:noVBand="1"/>
      </w:tblPr>
      <w:tblGrid>
        <w:gridCol w:w="4509"/>
        <w:gridCol w:w="4505"/>
      </w:tblGrid>
      <w:tr w:rsidR="00876FE4" w14:paraId="11D864AF" w14:textId="77777777" w:rsidTr="0097564E">
        <w:trPr>
          <w:trHeight w:val="20"/>
          <w:jc w:val="center"/>
        </w:trPr>
        <w:tc>
          <w:tcPr>
            <w:tcW w:w="2501" w:type="pct"/>
            <w:tcBorders>
              <w:top w:val="single" w:sz="2" w:space="0" w:color="4E8C26"/>
            </w:tcBorders>
          </w:tcPr>
          <w:p w14:paraId="46D3C00E" w14:textId="537DA0D0" w:rsidR="00876FE4" w:rsidRDefault="00876FE4" w:rsidP="0097564E">
            <w:pPr>
              <w:pStyle w:val="SmallSubheading"/>
            </w:pPr>
            <w:r>
              <w:t>BUSINESS STYLE:</w:t>
            </w:r>
            <w:r>
              <w:t xml:space="preserve">  </w:t>
            </w:r>
          </w:p>
          <w:p w14:paraId="447BB9BE" w14:textId="292CBFB7" w:rsidR="00876FE4" w:rsidRPr="00DC2114" w:rsidRDefault="00876FE4" w:rsidP="0097564E">
            <w:pPr>
              <w:pStyle w:val="NoSpacing"/>
            </w:pP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tcBorders>
              <w:top w:val="single" w:sz="2" w:space="0" w:color="4E8C26"/>
            </w:tcBorders>
          </w:tcPr>
          <w:p w14:paraId="59919400" w14:textId="2168DBA7" w:rsidR="00876FE4" w:rsidRDefault="00876FE4" w:rsidP="0097564E">
            <w:pPr>
              <w:pStyle w:val="SmallSubheading"/>
            </w:pPr>
            <w:r>
              <w:t>COMPANY TAX IDENTIFICATION NUMBER (TIN)</w:t>
            </w:r>
          </w:p>
          <w:p w14:paraId="40E7A602" w14:textId="0952698B" w:rsidR="00876FE4" w:rsidRPr="00DC2114" w:rsidRDefault="00876FE4" w:rsidP="0097564E">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bl>
    <w:p w14:paraId="72BCFBC4" w14:textId="77777777" w:rsidR="002051BD" w:rsidRDefault="002051BD" w:rsidP="002051BD">
      <w:pPr>
        <w:pStyle w:val="MediumSubheading"/>
        <w:rPr>
          <w:color w:val="09486E" w:themeColor="accent6" w:themeShade="BF"/>
          <w:sz w:val="36"/>
          <w:szCs w:val="36"/>
        </w:rPr>
      </w:pPr>
    </w:p>
    <w:p w14:paraId="38693C35" w14:textId="754EFFEC" w:rsidR="002051BD" w:rsidRPr="008E5809" w:rsidRDefault="002051BD" w:rsidP="002051BD">
      <w:pPr>
        <w:pStyle w:val="MediumSubheading"/>
        <w:rPr>
          <w:color w:val="09486E" w:themeColor="accent6" w:themeShade="BF"/>
          <w:sz w:val="36"/>
          <w:szCs w:val="36"/>
        </w:rPr>
      </w:pPr>
      <w:r>
        <w:rPr>
          <w:color w:val="09486E" w:themeColor="accent6" w:themeShade="BF"/>
          <w:sz w:val="36"/>
          <w:szCs w:val="36"/>
        </w:rPr>
        <w:t>CORPORATE REPRESENTATIVES</w:t>
      </w:r>
    </w:p>
    <w:p w14:paraId="02BBFC78" w14:textId="2F6F6A5A" w:rsidR="00324112" w:rsidRPr="008E5809" w:rsidRDefault="000C07D4" w:rsidP="008E5809">
      <w:pPr>
        <w:pStyle w:val="BodyText2"/>
        <w:spacing w:line="240" w:lineRule="auto"/>
        <w:rPr>
          <w:sz w:val="16"/>
          <w:szCs w:val="16"/>
        </w:rPr>
      </w:pPr>
      <w:r w:rsidRPr="008E5809">
        <w:rPr>
          <w:sz w:val="16"/>
          <w:szCs w:val="16"/>
        </w:rPr>
        <w:t>You should designate the Corporate Representatives for your organization.  The Corporate Representatives are the official representatives of your organization to all PHILGBC meetings and activities.</w:t>
      </w:r>
    </w:p>
    <w:p w14:paraId="7324F21F" w14:textId="604FD550" w:rsidR="00324112" w:rsidRDefault="000C07D4" w:rsidP="008E5809">
      <w:pPr>
        <w:pStyle w:val="Information"/>
      </w:pPr>
      <w:r>
        <w:t xml:space="preserve">You are allowed to have a </w:t>
      </w:r>
      <w:r w:rsidRPr="000C07D4">
        <w:rPr>
          <w:b/>
        </w:rPr>
        <w:t>maximum of five (5) Corporate Representatives</w:t>
      </w:r>
      <w:r>
        <w:rPr>
          <w:b/>
        </w:rPr>
        <w:t>.</w:t>
      </w:r>
      <w:r>
        <w:t xml:space="preserve">  </w:t>
      </w:r>
      <w:r w:rsidRPr="000C07D4">
        <w:t>Only the registered Corporate Representatives are eligible to utilize member benefits.</w:t>
      </w:r>
    </w:p>
    <w:p w14:paraId="6B697322" w14:textId="77777777" w:rsidR="00324112" w:rsidRDefault="00324112" w:rsidP="000C07D4">
      <w:pPr>
        <w:pStyle w:val="SmallSubheading"/>
      </w:pPr>
    </w:p>
    <w:p w14:paraId="4772D151" w14:textId="77777777" w:rsidR="000C07D4" w:rsidRDefault="000C07D4" w:rsidP="000C07D4">
      <w:pPr>
        <w:pStyle w:val="SmallSubheading"/>
      </w:pPr>
      <w:r>
        <w:t>COrporate Representative 1</w:t>
      </w:r>
    </w:p>
    <w:p w14:paraId="1AD4F4E8" w14:textId="77777777" w:rsidR="000E69AD" w:rsidRPr="000E69AD" w:rsidRDefault="000E69AD" w:rsidP="000E69AD">
      <w:pPr>
        <w:pStyle w:val="BodyText2"/>
      </w:pPr>
      <w:r w:rsidRPr="000E69AD">
        <w:t>The first representative must be your Chairman, CEO, President or duly-authorized senior-level executive.</w:t>
      </w:r>
    </w:p>
    <w:tbl>
      <w:tblPr>
        <w:tblStyle w:val="TableGrid"/>
        <w:tblW w:w="5000" w:type="pct"/>
        <w:jc w:val="center"/>
        <w:tblBorders>
          <w:top w:val="single" w:sz="2" w:space="0" w:color="4E8C26"/>
          <w:left w:val="single" w:sz="2" w:space="0" w:color="4E8C26"/>
          <w:bottom w:val="single" w:sz="2" w:space="0" w:color="4E8C26"/>
          <w:right w:val="single" w:sz="2" w:space="0" w:color="4E8C26"/>
          <w:insideH w:val="single" w:sz="2" w:space="0" w:color="4E8C26"/>
          <w:insideV w:val="single" w:sz="2" w:space="0" w:color="4E8C26"/>
        </w:tblBorders>
        <w:tblCellMar>
          <w:top w:w="57" w:type="dxa"/>
          <w:bottom w:w="57" w:type="dxa"/>
        </w:tblCellMar>
        <w:tblLook w:val="04A0" w:firstRow="1" w:lastRow="0" w:firstColumn="1" w:lastColumn="0" w:noHBand="0" w:noVBand="1"/>
      </w:tblPr>
      <w:tblGrid>
        <w:gridCol w:w="4509"/>
        <w:gridCol w:w="2255"/>
        <w:gridCol w:w="2250"/>
      </w:tblGrid>
      <w:tr w:rsidR="000C07D4" w14:paraId="7105236E" w14:textId="77777777" w:rsidTr="000C07D4">
        <w:trPr>
          <w:trHeight w:val="204"/>
          <w:jc w:val="center"/>
        </w:trPr>
        <w:tc>
          <w:tcPr>
            <w:tcW w:w="2501" w:type="pct"/>
            <w:tcBorders>
              <w:right w:val="nil"/>
            </w:tcBorders>
          </w:tcPr>
          <w:p w14:paraId="76C43202" w14:textId="77777777" w:rsidR="000C07D4" w:rsidRDefault="000C07D4" w:rsidP="0079689A">
            <w:pPr>
              <w:pStyle w:val="SmallSubheading"/>
            </w:pPr>
            <w:r>
              <w:t>first name</w:t>
            </w:r>
          </w:p>
          <w:p w14:paraId="5FBF6CBD" w14:textId="6EB5345F" w:rsidR="000C07D4" w:rsidRPr="000E02E0" w:rsidRDefault="000C07D4" w:rsidP="0079689A">
            <w:pPr>
              <w:pStyle w:val="NoSpacing"/>
            </w:pPr>
            <w:r>
              <w:fldChar w:fldCharType="begin">
                <w:ffData>
                  <w:name w:val="Text14"/>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51" w:type="pct"/>
            <w:tcBorders>
              <w:left w:val="nil"/>
              <w:right w:val="nil"/>
            </w:tcBorders>
          </w:tcPr>
          <w:p w14:paraId="4DBB6BCC" w14:textId="77777777" w:rsidR="000C07D4" w:rsidRDefault="000C07D4" w:rsidP="0079689A">
            <w:pPr>
              <w:pStyle w:val="SmallSubheading"/>
            </w:pPr>
            <w:r>
              <w:t>middle name</w:t>
            </w:r>
          </w:p>
          <w:p w14:paraId="2A23427C" w14:textId="7B8B41A9" w:rsidR="000C07D4" w:rsidRPr="000E02E0" w:rsidRDefault="000C07D4" w:rsidP="0079689A">
            <w:pPr>
              <w:pStyle w:val="NoSpacing"/>
            </w:pPr>
            <w:r>
              <w:fldChar w:fldCharType="begin">
                <w:ffData>
                  <w:name w:val="Text15"/>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48" w:type="pct"/>
            <w:tcBorders>
              <w:left w:val="nil"/>
            </w:tcBorders>
          </w:tcPr>
          <w:p w14:paraId="25BA4C91" w14:textId="77777777" w:rsidR="000C07D4" w:rsidRDefault="000C07D4" w:rsidP="0079689A">
            <w:pPr>
              <w:pStyle w:val="SmallSubheading"/>
            </w:pPr>
            <w:r>
              <w:t>last name</w:t>
            </w:r>
          </w:p>
          <w:p w14:paraId="77180F05" w14:textId="746D6981" w:rsidR="000C07D4" w:rsidRPr="000E02E0" w:rsidRDefault="000C07D4" w:rsidP="0079689A">
            <w:pPr>
              <w:pStyle w:val="NoSpacing"/>
            </w:pPr>
            <w:r>
              <w:fldChar w:fldCharType="begin">
                <w:ffData>
                  <w:name w:val="Text16"/>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248A425C" w14:textId="77777777" w:rsidTr="0079689A">
        <w:trPr>
          <w:jc w:val="center"/>
        </w:trPr>
        <w:tc>
          <w:tcPr>
            <w:tcW w:w="5000" w:type="pct"/>
            <w:gridSpan w:val="3"/>
          </w:tcPr>
          <w:p w14:paraId="6D2D3376" w14:textId="77777777" w:rsidR="000C07D4" w:rsidRPr="001A55A8" w:rsidRDefault="000C07D4" w:rsidP="0079689A">
            <w:pPr>
              <w:pStyle w:val="SmallSubheading"/>
              <w:rPr>
                <w:b w:val="0"/>
              </w:rPr>
            </w:pPr>
            <w:r>
              <w:t xml:space="preserve">Designation  </w:t>
            </w:r>
            <w:r w:rsidRPr="006D7FBB">
              <w:rPr>
                <w:b w:val="0"/>
              </w:rPr>
              <w:t xml:space="preserve">Position or </w:t>
            </w:r>
            <w:r>
              <w:rPr>
                <w:b w:val="0"/>
              </w:rPr>
              <w:t>JOB TITLE</w:t>
            </w:r>
          </w:p>
          <w:p w14:paraId="7A1C237C" w14:textId="48AADD94" w:rsidR="000C07D4" w:rsidRPr="00DC2114" w:rsidRDefault="000C07D4" w:rsidP="0079689A">
            <w:pPr>
              <w:pStyle w:val="NoSpacing"/>
            </w:pPr>
            <w:r>
              <w:fldChar w:fldCharType="begin">
                <w:ffData>
                  <w:name w:val="Text9"/>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06C9E3FA" w14:textId="77777777" w:rsidTr="0079689A">
        <w:trPr>
          <w:jc w:val="center"/>
        </w:trPr>
        <w:tc>
          <w:tcPr>
            <w:tcW w:w="2501" w:type="pct"/>
          </w:tcPr>
          <w:p w14:paraId="67209611" w14:textId="77777777" w:rsidR="000C07D4" w:rsidRDefault="000C07D4" w:rsidP="0079689A">
            <w:pPr>
              <w:pStyle w:val="SmallSubheading"/>
            </w:pPr>
            <w:r>
              <w:t xml:space="preserve">Phone Number  </w:t>
            </w:r>
            <w:r w:rsidRPr="000E02E0">
              <w:rPr>
                <w:b w:val="0"/>
              </w:rPr>
              <w:t>Include</w:t>
            </w:r>
            <w:r>
              <w:rPr>
                <w:b w:val="0"/>
              </w:rPr>
              <w:t xml:space="preserve"> COUNTRY and</w:t>
            </w:r>
            <w:r w:rsidRPr="000E02E0">
              <w:rPr>
                <w:b w:val="0"/>
              </w:rPr>
              <w:t xml:space="preserve"> area code</w:t>
            </w:r>
          </w:p>
          <w:p w14:paraId="6829F16D" w14:textId="07A0B04F" w:rsidR="000C07D4" w:rsidRPr="00DC2114" w:rsidRDefault="000C07D4" w:rsidP="0079689A">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gridSpan w:val="2"/>
          </w:tcPr>
          <w:p w14:paraId="2C1FC7FA" w14:textId="77777777" w:rsidR="000C07D4" w:rsidRDefault="000C07D4" w:rsidP="0079689A">
            <w:pPr>
              <w:pStyle w:val="SmallSubheading"/>
            </w:pPr>
            <w:r>
              <w:t>Mobile Number</w:t>
            </w:r>
          </w:p>
          <w:p w14:paraId="5A479271" w14:textId="4C02F4A7" w:rsidR="000C07D4" w:rsidRPr="00DC2114" w:rsidRDefault="000C07D4" w:rsidP="0079689A">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16C3E849" w14:textId="77777777" w:rsidTr="0079689A">
        <w:trPr>
          <w:jc w:val="center"/>
        </w:trPr>
        <w:tc>
          <w:tcPr>
            <w:tcW w:w="5000" w:type="pct"/>
            <w:gridSpan w:val="3"/>
          </w:tcPr>
          <w:p w14:paraId="0A3BA904" w14:textId="77777777" w:rsidR="000C07D4" w:rsidRDefault="000C07D4" w:rsidP="0079689A">
            <w:pPr>
              <w:pStyle w:val="SmallSubheading"/>
            </w:pPr>
            <w:r>
              <w:t>Email Address</w:t>
            </w:r>
          </w:p>
          <w:p w14:paraId="2DCFC4F6" w14:textId="023BC283" w:rsidR="000C07D4" w:rsidRDefault="000C07D4" w:rsidP="0079689A">
            <w:pPr>
              <w:pStyle w:val="NoSpacing"/>
            </w:pPr>
            <w:r>
              <w:fldChar w:fldCharType="begin">
                <w:ffData>
                  <w:name w:val="Text12"/>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bl>
    <w:p w14:paraId="74B306F7" w14:textId="77777777" w:rsidR="000C07D4" w:rsidRDefault="000C07D4" w:rsidP="000C07D4">
      <w:pPr>
        <w:pStyle w:val="SmallSubheading"/>
        <w:spacing w:before="120"/>
      </w:pPr>
      <w:r>
        <w:t>COrporate Representative 2</w:t>
      </w:r>
    </w:p>
    <w:tbl>
      <w:tblPr>
        <w:tblStyle w:val="TableGrid"/>
        <w:tblW w:w="5000" w:type="pct"/>
        <w:jc w:val="center"/>
        <w:tblBorders>
          <w:top w:val="single" w:sz="2" w:space="0" w:color="4E8C26"/>
          <w:left w:val="single" w:sz="2" w:space="0" w:color="4E8C26"/>
          <w:bottom w:val="single" w:sz="2" w:space="0" w:color="4E8C26"/>
          <w:right w:val="single" w:sz="2" w:space="0" w:color="4E8C26"/>
          <w:insideH w:val="single" w:sz="2" w:space="0" w:color="4E8C26"/>
          <w:insideV w:val="single" w:sz="2" w:space="0" w:color="4E8C26"/>
        </w:tblBorders>
        <w:tblCellMar>
          <w:top w:w="57" w:type="dxa"/>
          <w:bottom w:w="57" w:type="dxa"/>
        </w:tblCellMar>
        <w:tblLook w:val="04A0" w:firstRow="1" w:lastRow="0" w:firstColumn="1" w:lastColumn="0" w:noHBand="0" w:noVBand="1"/>
      </w:tblPr>
      <w:tblGrid>
        <w:gridCol w:w="4509"/>
        <w:gridCol w:w="2255"/>
        <w:gridCol w:w="2250"/>
      </w:tblGrid>
      <w:tr w:rsidR="000C07D4" w14:paraId="1A83988A" w14:textId="77777777" w:rsidTr="000C07D4">
        <w:trPr>
          <w:trHeight w:val="204"/>
          <w:jc w:val="center"/>
        </w:trPr>
        <w:tc>
          <w:tcPr>
            <w:tcW w:w="2501" w:type="pct"/>
            <w:tcBorders>
              <w:right w:val="nil"/>
            </w:tcBorders>
          </w:tcPr>
          <w:p w14:paraId="131F38C1" w14:textId="77777777" w:rsidR="000C07D4" w:rsidRDefault="000C07D4" w:rsidP="0079689A">
            <w:pPr>
              <w:pStyle w:val="SmallSubheading"/>
            </w:pPr>
            <w:r>
              <w:t>first name</w:t>
            </w:r>
          </w:p>
          <w:p w14:paraId="2FD103E1" w14:textId="5E1901CA" w:rsidR="000C07D4" w:rsidRPr="000E02E0" w:rsidRDefault="000C07D4" w:rsidP="0079689A">
            <w:pPr>
              <w:pStyle w:val="NoSpacing"/>
            </w:pPr>
            <w:r>
              <w:fldChar w:fldCharType="begin">
                <w:ffData>
                  <w:name w:val="Text14"/>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51" w:type="pct"/>
            <w:tcBorders>
              <w:left w:val="nil"/>
              <w:right w:val="nil"/>
            </w:tcBorders>
          </w:tcPr>
          <w:p w14:paraId="008E9852" w14:textId="77777777" w:rsidR="000C07D4" w:rsidRDefault="000C07D4" w:rsidP="0079689A">
            <w:pPr>
              <w:pStyle w:val="SmallSubheading"/>
            </w:pPr>
            <w:r>
              <w:t>middle name</w:t>
            </w:r>
          </w:p>
          <w:p w14:paraId="7976437F" w14:textId="7A83FCAA" w:rsidR="000C07D4" w:rsidRPr="000E02E0" w:rsidRDefault="000C07D4" w:rsidP="0079689A">
            <w:pPr>
              <w:pStyle w:val="NoSpacing"/>
            </w:pPr>
            <w:r>
              <w:fldChar w:fldCharType="begin">
                <w:ffData>
                  <w:name w:val="Text15"/>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48" w:type="pct"/>
            <w:tcBorders>
              <w:left w:val="nil"/>
            </w:tcBorders>
          </w:tcPr>
          <w:p w14:paraId="49086ACE" w14:textId="77777777" w:rsidR="000C07D4" w:rsidRDefault="000C07D4" w:rsidP="0079689A">
            <w:pPr>
              <w:pStyle w:val="SmallSubheading"/>
            </w:pPr>
            <w:r>
              <w:t>last name</w:t>
            </w:r>
          </w:p>
          <w:p w14:paraId="62F63607" w14:textId="52F723B5" w:rsidR="000C07D4" w:rsidRPr="000E02E0" w:rsidRDefault="000C07D4" w:rsidP="0079689A">
            <w:pPr>
              <w:pStyle w:val="NoSpacing"/>
            </w:pPr>
            <w:r>
              <w:fldChar w:fldCharType="begin">
                <w:ffData>
                  <w:name w:val="Text16"/>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4621A80F" w14:textId="77777777" w:rsidTr="0079689A">
        <w:trPr>
          <w:jc w:val="center"/>
        </w:trPr>
        <w:tc>
          <w:tcPr>
            <w:tcW w:w="5000" w:type="pct"/>
            <w:gridSpan w:val="3"/>
          </w:tcPr>
          <w:p w14:paraId="457FB27C" w14:textId="77777777" w:rsidR="000C07D4" w:rsidRPr="001A55A8" w:rsidRDefault="000C07D4" w:rsidP="0079689A">
            <w:pPr>
              <w:pStyle w:val="SmallSubheading"/>
              <w:rPr>
                <w:b w:val="0"/>
              </w:rPr>
            </w:pPr>
            <w:r>
              <w:t xml:space="preserve">Designation  </w:t>
            </w:r>
            <w:r w:rsidRPr="006D7FBB">
              <w:rPr>
                <w:b w:val="0"/>
              </w:rPr>
              <w:t xml:space="preserve">Position or </w:t>
            </w:r>
            <w:r>
              <w:rPr>
                <w:b w:val="0"/>
              </w:rPr>
              <w:t>JOB TITLE</w:t>
            </w:r>
          </w:p>
          <w:p w14:paraId="4EEF1C68" w14:textId="214EFD0D" w:rsidR="000C07D4" w:rsidRPr="00DC2114" w:rsidRDefault="000C07D4" w:rsidP="0079689A">
            <w:pPr>
              <w:pStyle w:val="NoSpacing"/>
            </w:pPr>
            <w:r>
              <w:fldChar w:fldCharType="begin">
                <w:ffData>
                  <w:name w:val="Text9"/>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1028ED6B" w14:textId="77777777" w:rsidTr="0079689A">
        <w:trPr>
          <w:jc w:val="center"/>
        </w:trPr>
        <w:tc>
          <w:tcPr>
            <w:tcW w:w="2501" w:type="pct"/>
          </w:tcPr>
          <w:p w14:paraId="14391EF8" w14:textId="77777777" w:rsidR="000C07D4" w:rsidRDefault="000C07D4" w:rsidP="0079689A">
            <w:pPr>
              <w:pStyle w:val="SmallSubheading"/>
            </w:pPr>
            <w:r>
              <w:t xml:space="preserve">Phone Number  </w:t>
            </w:r>
            <w:r w:rsidRPr="000E02E0">
              <w:rPr>
                <w:b w:val="0"/>
              </w:rPr>
              <w:t>Include</w:t>
            </w:r>
            <w:r>
              <w:rPr>
                <w:b w:val="0"/>
              </w:rPr>
              <w:t xml:space="preserve"> COUNTRY and</w:t>
            </w:r>
            <w:r w:rsidRPr="000E02E0">
              <w:rPr>
                <w:b w:val="0"/>
              </w:rPr>
              <w:t xml:space="preserve"> area code</w:t>
            </w:r>
          </w:p>
          <w:p w14:paraId="6E65C990" w14:textId="1242FB36" w:rsidR="000C07D4" w:rsidRPr="00DC2114" w:rsidRDefault="000C07D4" w:rsidP="0079689A">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gridSpan w:val="2"/>
          </w:tcPr>
          <w:p w14:paraId="51F27F5D" w14:textId="77777777" w:rsidR="000C07D4" w:rsidRDefault="000C07D4" w:rsidP="0079689A">
            <w:pPr>
              <w:pStyle w:val="SmallSubheading"/>
            </w:pPr>
            <w:r>
              <w:t>Mobile Number</w:t>
            </w:r>
          </w:p>
          <w:p w14:paraId="5F0CFBE8" w14:textId="23ABE164" w:rsidR="000C07D4" w:rsidRPr="00DC2114" w:rsidRDefault="000C07D4" w:rsidP="0079689A">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19417C9A" w14:textId="77777777" w:rsidTr="0079689A">
        <w:trPr>
          <w:jc w:val="center"/>
        </w:trPr>
        <w:tc>
          <w:tcPr>
            <w:tcW w:w="5000" w:type="pct"/>
            <w:gridSpan w:val="3"/>
          </w:tcPr>
          <w:p w14:paraId="0D28D833" w14:textId="77777777" w:rsidR="000C07D4" w:rsidRDefault="000C07D4" w:rsidP="0079689A">
            <w:pPr>
              <w:pStyle w:val="SmallSubheading"/>
            </w:pPr>
            <w:r>
              <w:t>Email Address</w:t>
            </w:r>
          </w:p>
          <w:p w14:paraId="72FAC416" w14:textId="572AE229" w:rsidR="000C07D4" w:rsidRDefault="000C07D4" w:rsidP="0079689A">
            <w:pPr>
              <w:pStyle w:val="NoSpacing"/>
            </w:pPr>
            <w:r>
              <w:fldChar w:fldCharType="begin">
                <w:ffData>
                  <w:name w:val="Text12"/>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bl>
    <w:p w14:paraId="4993DEE0" w14:textId="77777777" w:rsidR="0011734C" w:rsidRDefault="0011734C" w:rsidP="000C07D4">
      <w:pPr>
        <w:pStyle w:val="SmallSubheading"/>
        <w:spacing w:before="120"/>
      </w:pPr>
    </w:p>
    <w:p w14:paraId="0055D61F" w14:textId="118C2C80" w:rsidR="000C07D4" w:rsidRDefault="000C07D4" w:rsidP="000C07D4">
      <w:pPr>
        <w:pStyle w:val="SmallSubheading"/>
        <w:spacing w:before="120"/>
      </w:pPr>
      <w:r>
        <w:lastRenderedPageBreak/>
        <w:t>COrporate Representative 3</w:t>
      </w:r>
    </w:p>
    <w:tbl>
      <w:tblPr>
        <w:tblStyle w:val="TableGrid"/>
        <w:tblW w:w="5000" w:type="pct"/>
        <w:jc w:val="center"/>
        <w:tblBorders>
          <w:top w:val="single" w:sz="2" w:space="0" w:color="4E8C26"/>
          <w:left w:val="single" w:sz="2" w:space="0" w:color="4E8C26"/>
          <w:bottom w:val="single" w:sz="2" w:space="0" w:color="4E8C26"/>
          <w:right w:val="single" w:sz="2" w:space="0" w:color="4E8C26"/>
          <w:insideH w:val="single" w:sz="2" w:space="0" w:color="4E8C26"/>
          <w:insideV w:val="single" w:sz="2" w:space="0" w:color="4E8C26"/>
        </w:tblBorders>
        <w:tblCellMar>
          <w:top w:w="57" w:type="dxa"/>
          <w:bottom w:w="57" w:type="dxa"/>
        </w:tblCellMar>
        <w:tblLook w:val="04A0" w:firstRow="1" w:lastRow="0" w:firstColumn="1" w:lastColumn="0" w:noHBand="0" w:noVBand="1"/>
      </w:tblPr>
      <w:tblGrid>
        <w:gridCol w:w="4509"/>
        <w:gridCol w:w="2255"/>
        <w:gridCol w:w="2250"/>
      </w:tblGrid>
      <w:tr w:rsidR="000C07D4" w14:paraId="6CAF88B6" w14:textId="77777777" w:rsidTr="000C07D4">
        <w:trPr>
          <w:trHeight w:val="204"/>
          <w:jc w:val="center"/>
        </w:trPr>
        <w:tc>
          <w:tcPr>
            <w:tcW w:w="2501" w:type="pct"/>
            <w:tcBorders>
              <w:right w:val="nil"/>
            </w:tcBorders>
          </w:tcPr>
          <w:p w14:paraId="7804233F" w14:textId="77777777" w:rsidR="000C07D4" w:rsidRDefault="000C07D4" w:rsidP="0079689A">
            <w:pPr>
              <w:pStyle w:val="SmallSubheading"/>
            </w:pPr>
            <w:r>
              <w:t>first name</w:t>
            </w:r>
          </w:p>
          <w:p w14:paraId="51C92CBC" w14:textId="7C8D5BD7" w:rsidR="000C07D4" w:rsidRPr="000E02E0" w:rsidRDefault="000C07D4" w:rsidP="0079689A">
            <w:pPr>
              <w:pStyle w:val="NoSpacing"/>
            </w:pPr>
            <w:r>
              <w:fldChar w:fldCharType="begin">
                <w:ffData>
                  <w:name w:val="Text14"/>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51" w:type="pct"/>
            <w:tcBorders>
              <w:left w:val="nil"/>
              <w:right w:val="nil"/>
            </w:tcBorders>
          </w:tcPr>
          <w:p w14:paraId="2DC61279" w14:textId="77777777" w:rsidR="000C07D4" w:rsidRDefault="000C07D4" w:rsidP="0079689A">
            <w:pPr>
              <w:pStyle w:val="SmallSubheading"/>
            </w:pPr>
            <w:r>
              <w:t>middle name</w:t>
            </w:r>
          </w:p>
          <w:p w14:paraId="22BF6E32" w14:textId="3EAAE04E" w:rsidR="000C07D4" w:rsidRPr="000E02E0" w:rsidRDefault="000C07D4" w:rsidP="0079689A">
            <w:pPr>
              <w:pStyle w:val="NoSpacing"/>
            </w:pPr>
            <w:r>
              <w:fldChar w:fldCharType="begin">
                <w:ffData>
                  <w:name w:val="Text15"/>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48" w:type="pct"/>
            <w:tcBorders>
              <w:left w:val="nil"/>
            </w:tcBorders>
          </w:tcPr>
          <w:p w14:paraId="24F33D85" w14:textId="77777777" w:rsidR="000C07D4" w:rsidRDefault="000C07D4" w:rsidP="0079689A">
            <w:pPr>
              <w:pStyle w:val="SmallSubheading"/>
            </w:pPr>
            <w:r>
              <w:t>last name</w:t>
            </w:r>
          </w:p>
          <w:p w14:paraId="228BEA7D" w14:textId="1493200C" w:rsidR="000C07D4" w:rsidRPr="000E02E0" w:rsidRDefault="000C07D4" w:rsidP="0079689A">
            <w:pPr>
              <w:pStyle w:val="NoSpacing"/>
            </w:pPr>
            <w:r>
              <w:fldChar w:fldCharType="begin">
                <w:ffData>
                  <w:name w:val="Text16"/>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4DB06883" w14:textId="77777777" w:rsidTr="0079689A">
        <w:trPr>
          <w:jc w:val="center"/>
        </w:trPr>
        <w:tc>
          <w:tcPr>
            <w:tcW w:w="5000" w:type="pct"/>
            <w:gridSpan w:val="3"/>
          </w:tcPr>
          <w:p w14:paraId="251C9D03" w14:textId="77777777" w:rsidR="000C07D4" w:rsidRPr="001A55A8" w:rsidRDefault="000C07D4" w:rsidP="0079689A">
            <w:pPr>
              <w:pStyle w:val="SmallSubheading"/>
              <w:rPr>
                <w:b w:val="0"/>
              </w:rPr>
            </w:pPr>
            <w:r>
              <w:t xml:space="preserve">Designation  </w:t>
            </w:r>
            <w:r w:rsidRPr="006D7FBB">
              <w:rPr>
                <w:b w:val="0"/>
              </w:rPr>
              <w:t xml:space="preserve">Position or </w:t>
            </w:r>
            <w:r>
              <w:rPr>
                <w:b w:val="0"/>
              </w:rPr>
              <w:t>JOB TITLE</w:t>
            </w:r>
          </w:p>
          <w:p w14:paraId="55C04F56" w14:textId="3CC282AA" w:rsidR="000C07D4" w:rsidRPr="00DC2114" w:rsidRDefault="000C07D4" w:rsidP="0079689A">
            <w:pPr>
              <w:pStyle w:val="NoSpacing"/>
            </w:pPr>
            <w:r>
              <w:fldChar w:fldCharType="begin">
                <w:ffData>
                  <w:name w:val="Text9"/>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4EF0BEE5" w14:textId="77777777" w:rsidTr="0079689A">
        <w:trPr>
          <w:jc w:val="center"/>
        </w:trPr>
        <w:tc>
          <w:tcPr>
            <w:tcW w:w="2501" w:type="pct"/>
          </w:tcPr>
          <w:p w14:paraId="03A6545E" w14:textId="77777777" w:rsidR="000C07D4" w:rsidRDefault="000C07D4" w:rsidP="0079689A">
            <w:pPr>
              <w:pStyle w:val="SmallSubheading"/>
            </w:pPr>
            <w:r>
              <w:t xml:space="preserve">Phone Number  </w:t>
            </w:r>
            <w:r w:rsidRPr="000E02E0">
              <w:rPr>
                <w:b w:val="0"/>
              </w:rPr>
              <w:t>Include</w:t>
            </w:r>
            <w:r>
              <w:rPr>
                <w:b w:val="0"/>
              </w:rPr>
              <w:t xml:space="preserve"> COUNTRY and</w:t>
            </w:r>
            <w:r w:rsidRPr="000E02E0">
              <w:rPr>
                <w:b w:val="0"/>
              </w:rPr>
              <w:t xml:space="preserve"> area code</w:t>
            </w:r>
          </w:p>
          <w:p w14:paraId="1EFF4768" w14:textId="2C5D7AB0" w:rsidR="000C07D4" w:rsidRPr="00DC2114" w:rsidRDefault="000C07D4" w:rsidP="0079689A">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gridSpan w:val="2"/>
          </w:tcPr>
          <w:p w14:paraId="42632F88" w14:textId="77777777" w:rsidR="000C07D4" w:rsidRDefault="000C07D4" w:rsidP="0079689A">
            <w:pPr>
              <w:pStyle w:val="SmallSubheading"/>
            </w:pPr>
            <w:r>
              <w:t>Mobile Number</w:t>
            </w:r>
          </w:p>
          <w:p w14:paraId="72234A92" w14:textId="7E1A9E3E" w:rsidR="000C07D4" w:rsidRPr="00DC2114" w:rsidRDefault="000C07D4" w:rsidP="0079689A">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7C7FB9F0" w14:textId="77777777" w:rsidTr="0079689A">
        <w:trPr>
          <w:jc w:val="center"/>
        </w:trPr>
        <w:tc>
          <w:tcPr>
            <w:tcW w:w="5000" w:type="pct"/>
            <w:gridSpan w:val="3"/>
          </w:tcPr>
          <w:p w14:paraId="04D83AC6" w14:textId="77777777" w:rsidR="000C07D4" w:rsidRDefault="000C07D4" w:rsidP="0079689A">
            <w:pPr>
              <w:pStyle w:val="SmallSubheading"/>
            </w:pPr>
            <w:r>
              <w:t>Email Address</w:t>
            </w:r>
          </w:p>
          <w:p w14:paraId="765380C3" w14:textId="4E19F21C" w:rsidR="000C07D4" w:rsidRDefault="000C07D4" w:rsidP="0079689A">
            <w:pPr>
              <w:pStyle w:val="NoSpacing"/>
            </w:pPr>
            <w:r>
              <w:fldChar w:fldCharType="begin">
                <w:ffData>
                  <w:name w:val="Text12"/>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bl>
    <w:p w14:paraId="4B0D2B31" w14:textId="77777777" w:rsidR="000C07D4" w:rsidRDefault="000C07D4" w:rsidP="000C07D4">
      <w:pPr>
        <w:pStyle w:val="SmallSubheading"/>
        <w:spacing w:before="120"/>
      </w:pPr>
      <w:r>
        <w:t>COrporate Representative 4</w:t>
      </w:r>
    </w:p>
    <w:tbl>
      <w:tblPr>
        <w:tblStyle w:val="TableGrid"/>
        <w:tblW w:w="5000" w:type="pct"/>
        <w:jc w:val="center"/>
        <w:tblBorders>
          <w:top w:val="single" w:sz="2" w:space="0" w:color="4E8C26"/>
          <w:left w:val="single" w:sz="2" w:space="0" w:color="4E8C26"/>
          <w:bottom w:val="single" w:sz="2" w:space="0" w:color="4E8C26"/>
          <w:right w:val="single" w:sz="2" w:space="0" w:color="4E8C26"/>
          <w:insideH w:val="single" w:sz="2" w:space="0" w:color="4E8C26"/>
          <w:insideV w:val="single" w:sz="2" w:space="0" w:color="4E8C26"/>
        </w:tblBorders>
        <w:tblCellMar>
          <w:top w:w="57" w:type="dxa"/>
          <w:bottom w:w="57" w:type="dxa"/>
        </w:tblCellMar>
        <w:tblLook w:val="04A0" w:firstRow="1" w:lastRow="0" w:firstColumn="1" w:lastColumn="0" w:noHBand="0" w:noVBand="1"/>
      </w:tblPr>
      <w:tblGrid>
        <w:gridCol w:w="4509"/>
        <w:gridCol w:w="2255"/>
        <w:gridCol w:w="2250"/>
      </w:tblGrid>
      <w:tr w:rsidR="000C07D4" w14:paraId="12D19EFF" w14:textId="77777777" w:rsidTr="000C07D4">
        <w:trPr>
          <w:trHeight w:val="204"/>
          <w:jc w:val="center"/>
        </w:trPr>
        <w:tc>
          <w:tcPr>
            <w:tcW w:w="2501" w:type="pct"/>
            <w:tcBorders>
              <w:right w:val="nil"/>
            </w:tcBorders>
          </w:tcPr>
          <w:p w14:paraId="533ECC25" w14:textId="77777777" w:rsidR="000C07D4" w:rsidRDefault="000C07D4" w:rsidP="0079689A">
            <w:pPr>
              <w:pStyle w:val="SmallSubheading"/>
            </w:pPr>
            <w:r>
              <w:t>first name</w:t>
            </w:r>
          </w:p>
          <w:p w14:paraId="2B2A7D03" w14:textId="0279A6F6" w:rsidR="000C07D4" w:rsidRPr="000E02E0" w:rsidRDefault="000C07D4" w:rsidP="0079689A">
            <w:pPr>
              <w:pStyle w:val="NoSpacing"/>
            </w:pPr>
            <w:r>
              <w:fldChar w:fldCharType="begin">
                <w:ffData>
                  <w:name w:val="Text14"/>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51" w:type="pct"/>
            <w:tcBorders>
              <w:left w:val="nil"/>
              <w:right w:val="nil"/>
            </w:tcBorders>
          </w:tcPr>
          <w:p w14:paraId="180AA034" w14:textId="77777777" w:rsidR="000C07D4" w:rsidRDefault="000C07D4" w:rsidP="0079689A">
            <w:pPr>
              <w:pStyle w:val="SmallSubheading"/>
            </w:pPr>
            <w:r>
              <w:t>middle name</w:t>
            </w:r>
          </w:p>
          <w:p w14:paraId="6AB0A2A3" w14:textId="7201BD41" w:rsidR="000C07D4" w:rsidRPr="000E02E0" w:rsidRDefault="000C07D4" w:rsidP="0079689A">
            <w:pPr>
              <w:pStyle w:val="NoSpacing"/>
            </w:pPr>
            <w:r>
              <w:fldChar w:fldCharType="begin">
                <w:ffData>
                  <w:name w:val="Text15"/>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48" w:type="pct"/>
            <w:tcBorders>
              <w:left w:val="nil"/>
            </w:tcBorders>
          </w:tcPr>
          <w:p w14:paraId="155C2674" w14:textId="77777777" w:rsidR="000C07D4" w:rsidRDefault="000C07D4" w:rsidP="0079689A">
            <w:pPr>
              <w:pStyle w:val="SmallSubheading"/>
            </w:pPr>
            <w:r>
              <w:t>last name</w:t>
            </w:r>
          </w:p>
          <w:p w14:paraId="0B3BDE73" w14:textId="1E7D930A" w:rsidR="000C07D4" w:rsidRPr="000E02E0" w:rsidRDefault="000C07D4" w:rsidP="0079689A">
            <w:pPr>
              <w:pStyle w:val="NoSpacing"/>
            </w:pPr>
            <w:r>
              <w:fldChar w:fldCharType="begin">
                <w:ffData>
                  <w:name w:val="Text16"/>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2E33A83B" w14:textId="77777777" w:rsidTr="0079689A">
        <w:trPr>
          <w:jc w:val="center"/>
        </w:trPr>
        <w:tc>
          <w:tcPr>
            <w:tcW w:w="5000" w:type="pct"/>
            <w:gridSpan w:val="3"/>
          </w:tcPr>
          <w:p w14:paraId="0ECD5F7A" w14:textId="77777777" w:rsidR="000C07D4" w:rsidRPr="001A55A8" w:rsidRDefault="000C07D4" w:rsidP="0079689A">
            <w:pPr>
              <w:pStyle w:val="SmallSubheading"/>
              <w:rPr>
                <w:b w:val="0"/>
              </w:rPr>
            </w:pPr>
            <w:r>
              <w:t xml:space="preserve">Designation  </w:t>
            </w:r>
            <w:r w:rsidRPr="006D7FBB">
              <w:rPr>
                <w:b w:val="0"/>
              </w:rPr>
              <w:t xml:space="preserve">Position or </w:t>
            </w:r>
            <w:r>
              <w:rPr>
                <w:b w:val="0"/>
              </w:rPr>
              <w:t>JOB TITLE</w:t>
            </w:r>
          </w:p>
          <w:p w14:paraId="77D47FB1" w14:textId="63011B42" w:rsidR="000C07D4" w:rsidRPr="00DC2114" w:rsidRDefault="000C07D4" w:rsidP="0079689A">
            <w:pPr>
              <w:pStyle w:val="NoSpacing"/>
            </w:pPr>
            <w:r>
              <w:fldChar w:fldCharType="begin">
                <w:ffData>
                  <w:name w:val="Text9"/>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48CFDAC2" w14:textId="77777777" w:rsidTr="0079689A">
        <w:trPr>
          <w:jc w:val="center"/>
        </w:trPr>
        <w:tc>
          <w:tcPr>
            <w:tcW w:w="2501" w:type="pct"/>
          </w:tcPr>
          <w:p w14:paraId="0EC9ADE3" w14:textId="77777777" w:rsidR="000C07D4" w:rsidRDefault="000C07D4" w:rsidP="0079689A">
            <w:pPr>
              <w:pStyle w:val="SmallSubheading"/>
            </w:pPr>
            <w:r>
              <w:t xml:space="preserve">Phone Number  </w:t>
            </w:r>
            <w:r w:rsidRPr="000E02E0">
              <w:rPr>
                <w:b w:val="0"/>
              </w:rPr>
              <w:t>Include</w:t>
            </w:r>
            <w:r>
              <w:rPr>
                <w:b w:val="0"/>
              </w:rPr>
              <w:t xml:space="preserve"> COUNTRY and</w:t>
            </w:r>
            <w:r w:rsidRPr="000E02E0">
              <w:rPr>
                <w:b w:val="0"/>
              </w:rPr>
              <w:t xml:space="preserve"> area code</w:t>
            </w:r>
          </w:p>
          <w:p w14:paraId="6A2097C2" w14:textId="2DB9958C" w:rsidR="000C07D4" w:rsidRPr="00DC2114" w:rsidRDefault="000C07D4" w:rsidP="0079689A">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gridSpan w:val="2"/>
          </w:tcPr>
          <w:p w14:paraId="7F6AD373" w14:textId="77777777" w:rsidR="000C07D4" w:rsidRDefault="000C07D4" w:rsidP="0079689A">
            <w:pPr>
              <w:pStyle w:val="SmallSubheading"/>
            </w:pPr>
            <w:r>
              <w:t>Mobile Number</w:t>
            </w:r>
          </w:p>
          <w:p w14:paraId="403EEB26" w14:textId="059507B6" w:rsidR="000C07D4" w:rsidRPr="00DC2114" w:rsidRDefault="000C07D4" w:rsidP="0079689A">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185A4DD7" w14:textId="77777777" w:rsidTr="0079689A">
        <w:trPr>
          <w:jc w:val="center"/>
        </w:trPr>
        <w:tc>
          <w:tcPr>
            <w:tcW w:w="5000" w:type="pct"/>
            <w:gridSpan w:val="3"/>
          </w:tcPr>
          <w:p w14:paraId="69082907" w14:textId="77777777" w:rsidR="000C07D4" w:rsidRDefault="000C07D4" w:rsidP="0079689A">
            <w:pPr>
              <w:pStyle w:val="SmallSubheading"/>
            </w:pPr>
            <w:r>
              <w:t>Email Address</w:t>
            </w:r>
          </w:p>
          <w:p w14:paraId="791AE89A" w14:textId="0B1F9220" w:rsidR="000C07D4" w:rsidRDefault="000C07D4" w:rsidP="0079689A">
            <w:pPr>
              <w:pStyle w:val="NoSpacing"/>
            </w:pPr>
            <w:r>
              <w:fldChar w:fldCharType="begin">
                <w:ffData>
                  <w:name w:val="Text12"/>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bl>
    <w:p w14:paraId="5B68E82D" w14:textId="77777777" w:rsidR="000C07D4" w:rsidRDefault="000C07D4" w:rsidP="000C07D4">
      <w:pPr>
        <w:pStyle w:val="SmallSubheading"/>
        <w:spacing w:before="120"/>
      </w:pPr>
      <w:r>
        <w:t>COrporate Representative 5</w:t>
      </w:r>
    </w:p>
    <w:tbl>
      <w:tblPr>
        <w:tblStyle w:val="TableGrid"/>
        <w:tblW w:w="5000" w:type="pct"/>
        <w:jc w:val="center"/>
        <w:tblBorders>
          <w:top w:val="single" w:sz="2" w:space="0" w:color="4E8C26"/>
          <w:left w:val="single" w:sz="2" w:space="0" w:color="4E8C26"/>
          <w:bottom w:val="single" w:sz="2" w:space="0" w:color="4E8C26"/>
          <w:right w:val="single" w:sz="2" w:space="0" w:color="4E8C26"/>
          <w:insideH w:val="single" w:sz="2" w:space="0" w:color="4E8C26"/>
          <w:insideV w:val="single" w:sz="2" w:space="0" w:color="4E8C26"/>
        </w:tblBorders>
        <w:tblCellMar>
          <w:top w:w="57" w:type="dxa"/>
          <w:bottom w:w="57" w:type="dxa"/>
        </w:tblCellMar>
        <w:tblLook w:val="04A0" w:firstRow="1" w:lastRow="0" w:firstColumn="1" w:lastColumn="0" w:noHBand="0" w:noVBand="1"/>
      </w:tblPr>
      <w:tblGrid>
        <w:gridCol w:w="4509"/>
        <w:gridCol w:w="2255"/>
        <w:gridCol w:w="2250"/>
      </w:tblGrid>
      <w:tr w:rsidR="000C07D4" w14:paraId="728554EF" w14:textId="77777777" w:rsidTr="000C07D4">
        <w:trPr>
          <w:trHeight w:val="204"/>
          <w:jc w:val="center"/>
        </w:trPr>
        <w:tc>
          <w:tcPr>
            <w:tcW w:w="2501" w:type="pct"/>
            <w:tcBorders>
              <w:right w:val="nil"/>
            </w:tcBorders>
          </w:tcPr>
          <w:p w14:paraId="629FF397" w14:textId="77777777" w:rsidR="000C07D4" w:rsidRDefault="000C07D4" w:rsidP="0079689A">
            <w:pPr>
              <w:pStyle w:val="SmallSubheading"/>
            </w:pPr>
            <w:r>
              <w:t>first name</w:t>
            </w:r>
          </w:p>
          <w:p w14:paraId="2D50E19E" w14:textId="006C6C8C" w:rsidR="000C07D4" w:rsidRPr="000E02E0" w:rsidRDefault="000C07D4" w:rsidP="0079689A">
            <w:pPr>
              <w:pStyle w:val="NoSpacing"/>
            </w:pPr>
            <w:r>
              <w:fldChar w:fldCharType="begin">
                <w:ffData>
                  <w:name w:val="Text14"/>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51" w:type="pct"/>
            <w:tcBorders>
              <w:left w:val="nil"/>
              <w:right w:val="nil"/>
            </w:tcBorders>
          </w:tcPr>
          <w:p w14:paraId="12EC243F" w14:textId="77777777" w:rsidR="000C07D4" w:rsidRDefault="000C07D4" w:rsidP="0079689A">
            <w:pPr>
              <w:pStyle w:val="SmallSubheading"/>
            </w:pPr>
            <w:r>
              <w:t>middle name</w:t>
            </w:r>
          </w:p>
          <w:p w14:paraId="0837410F" w14:textId="68E76F5B" w:rsidR="000C07D4" w:rsidRPr="000E02E0" w:rsidRDefault="000C07D4" w:rsidP="0079689A">
            <w:pPr>
              <w:pStyle w:val="NoSpacing"/>
            </w:pPr>
            <w:r>
              <w:fldChar w:fldCharType="begin">
                <w:ffData>
                  <w:name w:val="Text15"/>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1248" w:type="pct"/>
            <w:tcBorders>
              <w:left w:val="nil"/>
            </w:tcBorders>
          </w:tcPr>
          <w:p w14:paraId="4AC78A74" w14:textId="77777777" w:rsidR="000C07D4" w:rsidRDefault="000C07D4" w:rsidP="0079689A">
            <w:pPr>
              <w:pStyle w:val="SmallSubheading"/>
            </w:pPr>
            <w:r>
              <w:t>last name</w:t>
            </w:r>
          </w:p>
          <w:p w14:paraId="64177235" w14:textId="7143952B" w:rsidR="000C07D4" w:rsidRPr="000E02E0" w:rsidRDefault="000C07D4" w:rsidP="0079689A">
            <w:pPr>
              <w:pStyle w:val="NoSpacing"/>
            </w:pPr>
            <w:r>
              <w:fldChar w:fldCharType="begin">
                <w:ffData>
                  <w:name w:val="Text16"/>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00BE0B1F" w14:textId="77777777" w:rsidTr="0079689A">
        <w:trPr>
          <w:jc w:val="center"/>
        </w:trPr>
        <w:tc>
          <w:tcPr>
            <w:tcW w:w="5000" w:type="pct"/>
            <w:gridSpan w:val="3"/>
          </w:tcPr>
          <w:p w14:paraId="0018546E" w14:textId="77777777" w:rsidR="000C07D4" w:rsidRPr="001A55A8" w:rsidRDefault="000C07D4" w:rsidP="0079689A">
            <w:pPr>
              <w:pStyle w:val="SmallSubheading"/>
              <w:rPr>
                <w:b w:val="0"/>
              </w:rPr>
            </w:pPr>
            <w:r>
              <w:t xml:space="preserve">Designation  </w:t>
            </w:r>
            <w:r w:rsidRPr="006D7FBB">
              <w:rPr>
                <w:b w:val="0"/>
              </w:rPr>
              <w:t xml:space="preserve">Position or </w:t>
            </w:r>
            <w:r>
              <w:rPr>
                <w:b w:val="0"/>
              </w:rPr>
              <w:t>JOB TITLE</w:t>
            </w:r>
          </w:p>
          <w:p w14:paraId="406BC053" w14:textId="4F789867" w:rsidR="000C07D4" w:rsidRPr="00DC2114" w:rsidRDefault="000C07D4" w:rsidP="0079689A">
            <w:pPr>
              <w:pStyle w:val="NoSpacing"/>
            </w:pPr>
            <w:r>
              <w:fldChar w:fldCharType="begin">
                <w:ffData>
                  <w:name w:val="Text9"/>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78D5441F" w14:textId="77777777" w:rsidTr="0079689A">
        <w:trPr>
          <w:jc w:val="center"/>
        </w:trPr>
        <w:tc>
          <w:tcPr>
            <w:tcW w:w="2501" w:type="pct"/>
          </w:tcPr>
          <w:p w14:paraId="15BD52A5" w14:textId="77777777" w:rsidR="000C07D4" w:rsidRDefault="000C07D4" w:rsidP="0079689A">
            <w:pPr>
              <w:pStyle w:val="SmallSubheading"/>
            </w:pPr>
            <w:r>
              <w:t xml:space="preserve">Phone Number  </w:t>
            </w:r>
            <w:r w:rsidRPr="000E02E0">
              <w:rPr>
                <w:b w:val="0"/>
              </w:rPr>
              <w:t>Include</w:t>
            </w:r>
            <w:r>
              <w:rPr>
                <w:b w:val="0"/>
              </w:rPr>
              <w:t xml:space="preserve"> COUNTRY and</w:t>
            </w:r>
            <w:r w:rsidRPr="000E02E0">
              <w:rPr>
                <w:b w:val="0"/>
              </w:rPr>
              <w:t xml:space="preserve"> area code</w:t>
            </w:r>
          </w:p>
          <w:p w14:paraId="1B184821" w14:textId="71FB0B6B" w:rsidR="000C07D4" w:rsidRPr="00DC2114" w:rsidRDefault="000C07D4" w:rsidP="0079689A">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gridSpan w:val="2"/>
          </w:tcPr>
          <w:p w14:paraId="0D93E435" w14:textId="77777777" w:rsidR="000C07D4" w:rsidRDefault="000C07D4" w:rsidP="0079689A">
            <w:pPr>
              <w:pStyle w:val="SmallSubheading"/>
            </w:pPr>
            <w:r>
              <w:t>Mobile Number</w:t>
            </w:r>
          </w:p>
          <w:p w14:paraId="7DA688A6" w14:textId="3862B8FD" w:rsidR="000C07D4" w:rsidRPr="00DC2114" w:rsidRDefault="000C07D4" w:rsidP="0079689A">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0C07D4" w14:paraId="529F60FC" w14:textId="77777777" w:rsidTr="0079689A">
        <w:trPr>
          <w:jc w:val="center"/>
        </w:trPr>
        <w:tc>
          <w:tcPr>
            <w:tcW w:w="5000" w:type="pct"/>
            <w:gridSpan w:val="3"/>
          </w:tcPr>
          <w:p w14:paraId="28A34C94" w14:textId="77777777" w:rsidR="000C07D4" w:rsidRDefault="000C07D4" w:rsidP="0079689A">
            <w:pPr>
              <w:pStyle w:val="SmallSubheading"/>
            </w:pPr>
            <w:r>
              <w:t>Email Address</w:t>
            </w:r>
          </w:p>
          <w:p w14:paraId="1BBD9239" w14:textId="731DDAFB" w:rsidR="000C07D4" w:rsidRDefault="000C07D4" w:rsidP="0079689A">
            <w:pPr>
              <w:pStyle w:val="NoSpacing"/>
            </w:pPr>
            <w:r>
              <w:fldChar w:fldCharType="begin">
                <w:ffData>
                  <w:name w:val="Text12"/>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bl>
    <w:p w14:paraId="1DBB888E" w14:textId="3856433B" w:rsidR="0011734C" w:rsidRDefault="0011734C" w:rsidP="0011734C">
      <w:pPr>
        <w:pStyle w:val="BodyText2"/>
        <w:tabs>
          <w:tab w:val="left" w:pos="142"/>
        </w:tabs>
        <w:spacing w:before="240"/>
        <w:ind w:left="720" w:hanging="720"/>
      </w:pPr>
      <w:r>
        <w:tab/>
      </w:r>
      <w:r w:rsidRPr="000C07D4">
        <w:rPr>
          <w:color w:val="4E8C26"/>
        </w:rPr>
        <w:fldChar w:fldCharType="begin">
          <w:ffData>
            <w:name w:val="Check4"/>
            <w:enabled/>
            <w:calcOnExit w:val="0"/>
            <w:checkBox>
              <w:sizeAuto/>
              <w:default w:val="0"/>
            </w:checkBox>
          </w:ffData>
        </w:fldChar>
      </w:r>
      <w:r w:rsidRPr="000C07D4">
        <w:rPr>
          <w:color w:val="4E8C26"/>
        </w:rPr>
        <w:instrText xml:space="preserve"> FORMCHECKBOX </w:instrText>
      </w:r>
      <w:r w:rsidRPr="000C07D4">
        <w:rPr>
          <w:color w:val="4E8C26"/>
        </w:rPr>
      </w:r>
      <w:r>
        <w:rPr>
          <w:color w:val="4E8C26"/>
        </w:rPr>
        <w:fldChar w:fldCharType="separate"/>
      </w:r>
      <w:r w:rsidRPr="000C07D4">
        <w:rPr>
          <w:color w:val="4E8C26"/>
        </w:rPr>
        <w:fldChar w:fldCharType="end"/>
      </w:r>
      <w:r>
        <w:tab/>
        <w:t>This is to authorize the Corporate Representatives as the official representatives for the organization to PHILGBC events and activities.</w:t>
      </w:r>
    </w:p>
    <w:tbl>
      <w:tblPr>
        <w:tblStyle w:val="TableGrid"/>
        <w:tblW w:w="5003" w:type="pct"/>
        <w:tblInd w:w="-3" w:type="dxa"/>
        <w:tblBorders>
          <w:top w:val="single" w:sz="2" w:space="0" w:color="4E8C26"/>
          <w:left w:val="single" w:sz="2" w:space="0" w:color="4E8C26"/>
          <w:bottom w:val="single" w:sz="2" w:space="0" w:color="4E8C26"/>
          <w:right w:val="single" w:sz="2" w:space="0" w:color="4E8C26"/>
          <w:insideH w:val="none" w:sz="0" w:space="0" w:color="auto"/>
          <w:insideV w:val="none" w:sz="0" w:space="0" w:color="auto"/>
        </w:tblBorders>
        <w:tblCellMar>
          <w:top w:w="28" w:type="dxa"/>
          <w:bottom w:w="28" w:type="dxa"/>
        </w:tblCellMar>
        <w:tblLook w:val="04A0" w:firstRow="1" w:lastRow="0" w:firstColumn="1" w:lastColumn="0" w:noHBand="0" w:noVBand="1"/>
      </w:tblPr>
      <w:tblGrid>
        <w:gridCol w:w="6757"/>
        <w:gridCol w:w="2262"/>
      </w:tblGrid>
      <w:tr w:rsidR="0011734C" w14:paraId="71485F30" w14:textId="77777777" w:rsidTr="0097564E">
        <w:trPr>
          <w:trHeight w:val="1020"/>
        </w:trPr>
        <w:tc>
          <w:tcPr>
            <w:tcW w:w="3746" w:type="pct"/>
            <w:vAlign w:val="bottom"/>
          </w:tcPr>
          <w:p w14:paraId="3E7262C3" w14:textId="12937643" w:rsidR="0011734C" w:rsidRDefault="0011734C" w:rsidP="0097564E">
            <w:pPr>
              <w:jc w:val="center"/>
            </w:pPr>
            <w:r>
              <w:fldChar w:fldCharType="begin">
                <w:ffData>
                  <w:name w:val="Text4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543AF00" w14:textId="77777777" w:rsidR="0011734C" w:rsidRPr="00BE0CAF" w:rsidRDefault="0011734C" w:rsidP="0097564E">
            <w:pPr>
              <w:pStyle w:val="SmallSubheading"/>
              <w:jc w:val="center"/>
              <w:rPr>
                <w:b w:val="0"/>
              </w:rPr>
            </w:pPr>
            <w:r>
              <w:t xml:space="preserve">Top Management or Chief Executive </w:t>
            </w:r>
            <w:r w:rsidRPr="00BE0CAF">
              <w:rPr>
                <w:b w:val="0"/>
              </w:rPr>
              <w:t>Signature OVER PRINTED NAME</w:t>
            </w:r>
          </w:p>
        </w:tc>
        <w:tc>
          <w:tcPr>
            <w:tcW w:w="1254" w:type="pct"/>
            <w:vAlign w:val="bottom"/>
          </w:tcPr>
          <w:p w14:paraId="509D7CDF" w14:textId="77777777" w:rsidR="0011734C" w:rsidRDefault="0011734C" w:rsidP="0097564E">
            <w:pPr>
              <w:pStyle w:val="SmallSubheading"/>
              <w:jc w:val="center"/>
            </w:pPr>
          </w:p>
          <w:p w14:paraId="44CC6A1A" w14:textId="53C96B69" w:rsidR="0011734C" w:rsidRDefault="0011734C" w:rsidP="0097564E">
            <w:pPr>
              <w:jc w:val="center"/>
            </w:pPr>
            <w:r>
              <w:fldChar w:fldCharType="begin">
                <w:ffData>
                  <w:name w:val="Text4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10F4148" w14:textId="77777777" w:rsidR="0011734C" w:rsidRDefault="0011734C" w:rsidP="0097564E">
            <w:pPr>
              <w:pStyle w:val="SmallSubheading"/>
              <w:jc w:val="center"/>
            </w:pPr>
            <w:r>
              <w:t>Date</w:t>
            </w:r>
          </w:p>
        </w:tc>
      </w:tr>
    </w:tbl>
    <w:p w14:paraId="1E510A65" w14:textId="133CADF4" w:rsidR="0011734C" w:rsidRDefault="0011734C" w:rsidP="008E5809">
      <w:pPr>
        <w:pStyle w:val="MediumSubheading"/>
        <w:rPr>
          <w:color w:val="09486E" w:themeColor="accent6" w:themeShade="BF"/>
          <w:sz w:val="36"/>
          <w:szCs w:val="36"/>
        </w:rPr>
      </w:pPr>
    </w:p>
    <w:p w14:paraId="19EA1763" w14:textId="77777777" w:rsidR="0011734C" w:rsidRDefault="0011734C">
      <w:pPr>
        <w:spacing w:after="0" w:line="240" w:lineRule="auto"/>
        <w:rPr>
          <w:rFonts w:asciiTheme="majorHAnsi" w:eastAsiaTheme="majorEastAsia" w:hAnsiTheme="majorHAnsi" w:cstheme="majorBidi"/>
          <w:b/>
          <w:caps/>
          <w:color w:val="09486E" w:themeColor="accent6" w:themeShade="BF"/>
          <w:sz w:val="36"/>
          <w:szCs w:val="36"/>
        </w:rPr>
      </w:pPr>
      <w:r>
        <w:rPr>
          <w:color w:val="09486E" w:themeColor="accent6" w:themeShade="BF"/>
          <w:sz w:val="36"/>
          <w:szCs w:val="36"/>
        </w:rPr>
        <w:br w:type="page"/>
      </w:r>
    </w:p>
    <w:p w14:paraId="31AB49D8" w14:textId="77777777" w:rsidR="008E5809" w:rsidRDefault="008E5809" w:rsidP="008E5809">
      <w:pPr>
        <w:pStyle w:val="MediumSubheading"/>
        <w:rPr>
          <w:color w:val="09486E" w:themeColor="accent6" w:themeShade="BF"/>
          <w:sz w:val="36"/>
          <w:szCs w:val="36"/>
        </w:rPr>
      </w:pPr>
    </w:p>
    <w:p w14:paraId="41DE35F2" w14:textId="586B0FFC" w:rsidR="008E5809" w:rsidRPr="008E5809" w:rsidRDefault="008E5809" w:rsidP="008E5809">
      <w:pPr>
        <w:pStyle w:val="MediumSubheading"/>
        <w:rPr>
          <w:color w:val="09486E" w:themeColor="accent6" w:themeShade="BF"/>
          <w:sz w:val="36"/>
          <w:szCs w:val="36"/>
        </w:rPr>
      </w:pPr>
      <w:r w:rsidRPr="008E5809">
        <w:rPr>
          <w:color w:val="09486E" w:themeColor="accent6" w:themeShade="BF"/>
          <w:sz w:val="36"/>
          <w:szCs w:val="36"/>
        </w:rPr>
        <w:t>VOTING DELEGATE</w:t>
      </w:r>
    </w:p>
    <w:p w14:paraId="04C86367" w14:textId="77777777" w:rsidR="008E5809" w:rsidRPr="008E5809" w:rsidRDefault="008E5809" w:rsidP="008E5809">
      <w:pPr>
        <w:spacing w:line="240" w:lineRule="auto"/>
      </w:pPr>
      <w:r w:rsidRPr="003672A6">
        <w:rPr>
          <w:sz w:val="16"/>
          <w:szCs w:val="21"/>
        </w:rPr>
        <w:t xml:space="preserve">Members in good standing may vote </w:t>
      </w:r>
      <w:r>
        <w:rPr>
          <w:sz w:val="16"/>
          <w:szCs w:val="21"/>
        </w:rPr>
        <w:t xml:space="preserve">representatives for their member group representatives </w:t>
      </w:r>
      <w:r w:rsidRPr="003672A6">
        <w:rPr>
          <w:sz w:val="16"/>
          <w:szCs w:val="21"/>
        </w:rPr>
        <w:t xml:space="preserve">for the annual elections </w:t>
      </w:r>
      <w:r>
        <w:rPr>
          <w:sz w:val="16"/>
          <w:szCs w:val="21"/>
        </w:rPr>
        <w:t>of</w:t>
      </w:r>
      <w:r w:rsidRPr="003672A6">
        <w:rPr>
          <w:sz w:val="16"/>
          <w:szCs w:val="21"/>
        </w:rPr>
        <w:t xml:space="preserve"> the PHILGBC Board of Trustees.  </w:t>
      </w:r>
    </w:p>
    <w:p w14:paraId="169A1BC5" w14:textId="77777777" w:rsidR="008E5809" w:rsidRDefault="008E5809" w:rsidP="008E5809">
      <w:pPr>
        <w:pStyle w:val="MediumSubheading"/>
      </w:pPr>
      <w:r>
        <w:t>PRIMARY VOTING DELEGATE</w:t>
      </w:r>
    </w:p>
    <w:p w14:paraId="312814A2" w14:textId="77777777" w:rsidR="008E5809" w:rsidRPr="003672A6" w:rsidRDefault="008E5809" w:rsidP="008E5809">
      <w:pPr>
        <w:pStyle w:val="BodyText2"/>
        <w:spacing w:line="240" w:lineRule="auto"/>
        <w:rPr>
          <w:sz w:val="16"/>
          <w:szCs w:val="21"/>
        </w:rPr>
      </w:pPr>
      <w:r w:rsidRPr="003672A6">
        <w:rPr>
          <w:sz w:val="16"/>
          <w:szCs w:val="21"/>
        </w:rPr>
        <w:t>Please provide the details of the primary voting delegate for the annual.  Primary voting delegate must be one of the corporate representatives for the PHILGBC and must be the company president, chief executive or a member of the senior management of the company member.</w:t>
      </w:r>
    </w:p>
    <w:tbl>
      <w:tblPr>
        <w:tblStyle w:val="TableGrid"/>
        <w:tblW w:w="5000" w:type="pct"/>
        <w:jc w:val="center"/>
        <w:tblBorders>
          <w:top w:val="single" w:sz="2" w:space="0" w:color="4E8C26"/>
          <w:left w:val="single" w:sz="2" w:space="0" w:color="4E8C26"/>
          <w:bottom w:val="single" w:sz="2" w:space="0" w:color="4E8C26"/>
          <w:right w:val="single" w:sz="2" w:space="0" w:color="4E8C26"/>
          <w:insideH w:val="single" w:sz="2" w:space="0" w:color="4E8C26"/>
          <w:insideV w:val="single" w:sz="2" w:space="0" w:color="4E8C26"/>
        </w:tblBorders>
        <w:tblCellMar>
          <w:top w:w="57" w:type="dxa"/>
          <w:bottom w:w="57" w:type="dxa"/>
        </w:tblCellMar>
        <w:tblLook w:val="04A0" w:firstRow="1" w:lastRow="0" w:firstColumn="1" w:lastColumn="0" w:noHBand="0" w:noVBand="1"/>
      </w:tblPr>
      <w:tblGrid>
        <w:gridCol w:w="4509"/>
        <w:gridCol w:w="4505"/>
      </w:tblGrid>
      <w:tr w:rsidR="008E5809" w14:paraId="0AE96379" w14:textId="77777777" w:rsidTr="0097564E">
        <w:trPr>
          <w:trHeight w:val="20"/>
          <w:jc w:val="center"/>
        </w:trPr>
        <w:tc>
          <w:tcPr>
            <w:tcW w:w="2501" w:type="pct"/>
            <w:tcBorders>
              <w:top w:val="single" w:sz="2" w:space="0" w:color="4E8C26"/>
            </w:tcBorders>
          </w:tcPr>
          <w:p w14:paraId="69AC49F0" w14:textId="77777777" w:rsidR="008E5809" w:rsidRDefault="008E5809" w:rsidP="0097564E">
            <w:pPr>
              <w:pStyle w:val="SmallSubheading"/>
            </w:pPr>
            <w:r>
              <w:t xml:space="preserve">NAME  </w:t>
            </w:r>
          </w:p>
          <w:p w14:paraId="119D7A25" w14:textId="075D7C20" w:rsidR="008E5809" w:rsidRPr="00DC2114" w:rsidRDefault="008E5809" w:rsidP="0097564E">
            <w:pPr>
              <w:pStyle w:val="NoSpacing"/>
            </w:pP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tcBorders>
              <w:top w:val="single" w:sz="2" w:space="0" w:color="4E8C26"/>
            </w:tcBorders>
          </w:tcPr>
          <w:p w14:paraId="61639DE1" w14:textId="77777777" w:rsidR="008E5809" w:rsidRDefault="008E5809" w:rsidP="0097564E">
            <w:pPr>
              <w:pStyle w:val="SmallSubheading"/>
            </w:pPr>
            <w:r>
              <w:t>POSITION/DESIGNATION</w:t>
            </w:r>
          </w:p>
          <w:p w14:paraId="45ACA2AB" w14:textId="592FC204" w:rsidR="008E5809" w:rsidRPr="00DC2114" w:rsidRDefault="008E5809" w:rsidP="0097564E">
            <w:pPr>
              <w:pStyle w:val="NoSpacing"/>
            </w:pP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8E5809" w14:paraId="62EB7161" w14:textId="77777777" w:rsidTr="0097564E">
        <w:trPr>
          <w:trHeight w:val="20"/>
          <w:jc w:val="center"/>
        </w:trPr>
        <w:tc>
          <w:tcPr>
            <w:tcW w:w="2501" w:type="pct"/>
            <w:tcBorders>
              <w:top w:val="single" w:sz="2" w:space="0" w:color="4E8C26"/>
            </w:tcBorders>
          </w:tcPr>
          <w:p w14:paraId="3699DB45" w14:textId="77777777" w:rsidR="008E5809" w:rsidRDefault="008E5809" w:rsidP="0097564E">
            <w:pPr>
              <w:pStyle w:val="SmallSubheading"/>
            </w:pPr>
            <w:r>
              <w:t xml:space="preserve">Phone Number  </w:t>
            </w:r>
            <w:r w:rsidRPr="000E02E0">
              <w:rPr>
                <w:b w:val="0"/>
              </w:rPr>
              <w:t>Include</w:t>
            </w:r>
            <w:r>
              <w:rPr>
                <w:b w:val="0"/>
              </w:rPr>
              <w:t xml:space="preserve"> COUNTRY and</w:t>
            </w:r>
            <w:r w:rsidRPr="000E02E0">
              <w:rPr>
                <w:b w:val="0"/>
              </w:rPr>
              <w:t xml:space="preserve"> area code</w:t>
            </w:r>
          </w:p>
          <w:p w14:paraId="477DB664" w14:textId="57B2C8C2" w:rsidR="008E5809" w:rsidRPr="00DC2114" w:rsidRDefault="008E5809" w:rsidP="0097564E">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tcBorders>
              <w:top w:val="single" w:sz="2" w:space="0" w:color="4E8C26"/>
            </w:tcBorders>
          </w:tcPr>
          <w:p w14:paraId="3CCAE961" w14:textId="77777777" w:rsidR="008E5809" w:rsidRDefault="008E5809" w:rsidP="0097564E">
            <w:pPr>
              <w:pStyle w:val="SmallSubheading"/>
            </w:pPr>
            <w:r>
              <w:t>Mobile Number</w:t>
            </w:r>
          </w:p>
          <w:p w14:paraId="4F67F9EA" w14:textId="20DF13E7" w:rsidR="008E5809" w:rsidRPr="00DC2114" w:rsidRDefault="008E5809" w:rsidP="0097564E">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8E5809" w14:paraId="5743F25C" w14:textId="77777777" w:rsidTr="0097564E">
        <w:trPr>
          <w:trHeight w:val="25"/>
          <w:jc w:val="center"/>
        </w:trPr>
        <w:tc>
          <w:tcPr>
            <w:tcW w:w="5000" w:type="pct"/>
            <w:gridSpan w:val="2"/>
            <w:tcBorders>
              <w:bottom w:val="single" w:sz="2" w:space="0" w:color="4E8C26"/>
            </w:tcBorders>
          </w:tcPr>
          <w:p w14:paraId="7D697B3D" w14:textId="77777777" w:rsidR="008E5809" w:rsidRDefault="008E5809" w:rsidP="0097564E">
            <w:pPr>
              <w:pStyle w:val="SmallSubheading"/>
            </w:pPr>
            <w:r>
              <w:t>EMAIL ADDRESS</w:t>
            </w:r>
          </w:p>
          <w:p w14:paraId="52A9CDAB" w14:textId="30BB52A1" w:rsidR="008E5809" w:rsidRPr="00DC2114" w:rsidRDefault="008E5809" w:rsidP="0097564E">
            <w:pPr>
              <w:pStyle w:val="NoSpacing"/>
            </w:pPr>
            <w:r>
              <w:fldChar w:fldCharType="begin">
                <w:ffData>
                  <w:name w:val="Text9"/>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bl>
    <w:p w14:paraId="64B59A12" w14:textId="77777777" w:rsidR="008E5809" w:rsidRDefault="008E5809" w:rsidP="008E5809">
      <w:pPr>
        <w:pStyle w:val="MediumSubheading"/>
      </w:pPr>
      <w:r>
        <w:t>SECONDARY VOTING DELEGATE / PROXY</w:t>
      </w:r>
    </w:p>
    <w:p w14:paraId="25E49EE6" w14:textId="77777777" w:rsidR="008E5809" w:rsidRPr="003672A6" w:rsidRDefault="008E5809" w:rsidP="008E5809">
      <w:pPr>
        <w:pStyle w:val="BodyText2"/>
        <w:spacing w:line="240" w:lineRule="auto"/>
        <w:rPr>
          <w:sz w:val="16"/>
          <w:szCs w:val="16"/>
        </w:rPr>
      </w:pPr>
      <w:r w:rsidRPr="003672A6">
        <w:rPr>
          <w:sz w:val="16"/>
          <w:szCs w:val="16"/>
        </w:rPr>
        <w:t xml:space="preserve">Provide details proxy or secondary voting delegate for the annual elections for the PHILGBC Board of Trustees in the event that the Primary Voting delegate will not be available to attend and vote in behalf of the corporate member for the PHILGBC elections.  </w:t>
      </w:r>
      <w:r w:rsidRPr="003672A6">
        <w:rPr>
          <w:sz w:val="16"/>
          <w:szCs w:val="21"/>
        </w:rPr>
        <w:t>P</w:t>
      </w:r>
      <w:r>
        <w:rPr>
          <w:sz w:val="16"/>
          <w:szCs w:val="21"/>
        </w:rPr>
        <w:t>roxy/Secondary</w:t>
      </w:r>
      <w:r w:rsidRPr="003672A6">
        <w:rPr>
          <w:sz w:val="16"/>
          <w:szCs w:val="21"/>
        </w:rPr>
        <w:t xml:space="preserve"> voting delegate must be one of the corporate representatives for the PHILGBC</w:t>
      </w:r>
    </w:p>
    <w:tbl>
      <w:tblPr>
        <w:tblStyle w:val="TableGrid"/>
        <w:tblW w:w="5000" w:type="pct"/>
        <w:jc w:val="center"/>
        <w:tblBorders>
          <w:top w:val="single" w:sz="2" w:space="0" w:color="4E8C26"/>
          <w:left w:val="single" w:sz="2" w:space="0" w:color="4E8C26"/>
          <w:bottom w:val="single" w:sz="2" w:space="0" w:color="4E8C26"/>
          <w:right w:val="single" w:sz="2" w:space="0" w:color="4E8C26"/>
          <w:insideH w:val="single" w:sz="2" w:space="0" w:color="4E8C26"/>
          <w:insideV w:val="single" w:sz="2" w:space="0" w:color="4E8C26"/>
        </w:tblBorders>
        <w:tblCellMar>
          <w:top w:w="57" w:type="dxa"/>
          <w:bottom w:w="57" w:type="dxa"/>
        </w:tblCellMar>
        <w:tblLook w:val="04A0" w:firstRow="1" w:lastRow="0" w:firstColumn="1" w:lastColumn="0" w:noHBand="0" w:noVBand="1"/>
      </w:tblPr>
      <w:tblGrid>
        <w:gridCol w:w="4509"/>
        <w:gridCol w:w="4505"/>
      </w:tblGrid>
      <w:tr w:rsidR="008E5809" w14:paraId="02FF9E34" w14:textId="77777777" w:rsidTr="0097564E">
        <w:trPr>
          <w:trHeight w:val="20"/>
          <w:jc w:val="center"/>
        </w:trPr>
        <w:tc>
          <w:tcPr>
            <w:tcW w:w="2501" w:type="pct"/>
            <w:tcBorders>
              <w:top w:val="single" w:sz="2" w:space="0" w:color="4E8C26"/>
            </w:tcBorders>
          </w:tcPr>
          <w:p w14:paraId="4EB0A8C8" w14:textId="77777777" w:rsidR="008E5809" w:rsidRDefault="008E5809" w:rsidP="0097564E">
            <w:pPr>
              <w:pStyle w:val="SmallSubheading"/>
            </w:pPr>
            <w:r>
              <w:t xml:space="preserve">NAME  </w:t>
            </w:r>
          </w:p>
          <w:p w14:paraId="6A47E894" w14:textId="2F0595ED" w:rsidR="008E5809" w:rsidRPr="00DC2114" w:rsidRDefault="008E5809" w:rsidP="0097564E">
            <w:pPr>
              <w:pStyle w:val="NoSpacing"/>
            </w:pP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tcBorders>
              <w:top w:val="single" w:sz="2" w:space="0" w:color="4E8C26"/>
            </w:tcBorders>
          </w:tcPr>
          <w:p w14:paraId="63B2737E" w14:textId="77777777" w:rsidR="008E5809" w:rsidRDefault="008E5809" w:rsidP="0097564E">
            <w:pPr>
              <w:pStyle w:val="SmallSubheading"/>
            </w:pPr>
            <w:r>
              <w:t>POSITION/DESIGNATION</w:t>
            </w:r>
          </w:p>
          <w:p w14:paraId="5005A108" w14:textId="5B4D58E4" w:rsidR="008E5809" w:rsidRPr="00DC2114" w:rsidRDefault="008E5809" w:rsidP="0097564E">
            <w:pPr>
              <w:pStyle w:val="NoSpacing"/>
            </w:pP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8E5809" w14:paraId="5F6714B8" w14:textId="77777777" w:rsidTr="0097564E">
        <w:trPr>
          <w:trHeight w:val="20"/>
          <w:jc w:val="center"/>
        </w:trPr>
        <w:tc>
          <w:tcPr>
            <w:tcW w:w="2501" w:type="pct"/>
            <w:tcBorders>
              <w:top w:val="single" w:sz="2" w:space="0" w:color="4E8C26"/>
            </w:tcBorders>
          </w:tcPr>
          <w:p w14:paraId="2364F2C1" w14:textId="77777777" w:rsidR="008E5809" w:rsidRDefault="008E5809" w:rsidP="0097564E">
            <w:pPr>
              <w:pStyle w:val="SmallSubheading"/>
            </w:pPr>
            <w:r>
              <w:t xml:space="preserve">Phone Number  </w:t>
            </w:r>
            <w:r w:rsidRPr="000E02E0">
              <w:rPr>
                <w:b w:val="0"/>
              </w:rPr>
              <w:t>Include</w:t>
            </w:r>
            <w:r>
              <w:rPr>
                <w:b w:val="0"/>
              </w:rPr>
              <w:t xml:space="preserve"> COUNTRY and</w:t>
            </w:r>
            <w:r w:rsidRPr="000E02E0">
              <w:rPr>
                <w:b w:val="0"/>
              </w:rPr>
              <w:t xml:space="preserve"> area code</w:t>
            </w:r>
          </w:p>
          <w:p w14:paraId="72C1A2FD" w14:textId="7707C899" w:rsidR="008E5809" w:rsidRPr="00DC2114" w:rsidRDefault="008E5809" w:rsidP="0097564E">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c>
          <w:tcPr>
            <w:tcW w:w="2499" w:type="pct"/>
            <w:tcBorders>
              <w:top w:val="single" w:sz="2" w:space="0" w:color="4E8C26"/>
            </w:tcBorders>
          </w:tcPr>
          <w:p w14:paraId="0996C2B1" w14:textId="77777777" w:rsidR="008E5809" w:rsidRDefault="008E5809" w:rsidP="0097564E">
            <w:pPr>
              <w:pStyle w:val="SmallSubheading"/>
            </w:pPr>
            <w:r>
              <w:t>Mobile Number</w:t>
            </w:r>
          </w:p>
          <w:p w14:paraId="77B7C0A9" w14:textId="1313FEF4" w:rsidR="008E5809" w:rsidRPr="00DC2114" w:rsidRDefault="008E5809" w:rsidP="0097564E">
            <w:pPr>
              <w:pStyle w:val="NoSpacing"/>
            </w:pPr>
            <w:r>
              <w:t>(</w:t>
            </w:r>
            <w:r>
              <w:fldChar w:fldCharType="begin">
                <w:ffData>
                  <w:name w:val="Text10"/>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r>
              <w:t xml:space="preserve">) </w:t>
            </w:r>
            <w:r>
              <w:fldChar w:fldCharType="begin">
                <w:ffData>
                  <w:name w:val="Text11"/>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r w:rsidR="008E5809" w14:paraId="1BA0AC6A" w14:textId="77777777" w:rsidTr="0097564E">
        <w:trPr>
          <w:trHeight w:val="25"/>
          <w:jc w:val="center"/>
        </w:trPr>
        <w:tc>
          <w:tcPr>
            <w:tcW w:w="5000" w:type="pct"/>
            <w:gridSpan w:val="2"/>
            <w:tcBorders>
              <w:bottom w:val="single" w:sz="2" w:space="0" w:color="4E8C26"/>
            </w:tcBorders>
          </w:tcPr>
          <w:p w14:paraId="1092C478" w14:textId="77777777" w:rsidR="008E5809" w:rsidRDefault="008E5809" w:rsidP="0097564E">
            <w:pPr>
              <w:pStyle w:val="SmallSubheading"/>
            </w:pPr>
            <w:r>
              <w:t>EMAIL ADDRESS</w:t>
            </w:r>
          </w:p>
          <w:p w14:paraId="6987D91A" w14:textId="0C2D683A" w:rsidR="008E5809" w:rsidRPr="00DC2114" w:rsidRDefault="008E5809" w:rsidP="0097564E">
            <w:pPr>
              <w:pStyle w:val="NoSpacing"/>
            </w:pPr>
            <w:r>
              <w:fldChar w:fldCharType="begin">
                <w:ffData>
                  <w:name w:val="Text9"/>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tc>
      </w:tr>
    </w:tbl>
    <w:p w14:paraId="149F6479" w14:textId="77777777" w:rsidR="008E5809" w:rsidRDefault="008E5809" w:rsidP="008E5809">
      <w:pPr>
        <w:pStyle w:val="BodyText2"/>
        <w:tabs>
          <w:tab w:val="left" w:pos="142"/>
        </w:tabs>
        <w:spacing w:before="240"/>
      </w:pPr>
    </w:p>
    <w:p w14:paraId="475879F0" w14:textId="0F905836" w:rsidR="000C07D4" w:rsidRDefault="000C07D4" w:rsidP="000C07D4">
      <w:pPr>
        <w:pStyle w:val="BodyText2"/>
        <w:tabs>
          <w:tab w:val="left" w:pos="142"/>
        </w:tabs>
        <w:spacing w:before="240"/>
        <w:ind w:left="720" w:hanging="720"/>
      </w:pPr>
      <w:r>
        <w:tab/>
      </w:r>
      <w:r w:rsidRPr="000C07D4">
        <w:rPr>
          <w:color w:val="4E8C26"/>
        </w:rPr>
        <w:fldChar w:fldCharType="begin">
          <w:ffData>
            <w:name w:val="Check4"/>
            <w:enabled/>
            <w:calcOnExit w:val="0"/>
            <w:checkBox>
              <w:sizeAuto/>
              <w:default w:val="0"/>
            </w:checkBox>
          </w:ffData>
        </w:fldChar>
      </w:r>
      <w:r w:rsidRPr="000C07D4">
        <w:rPr>
          <w:color w:val="4E8C26"/>
        </w:rPr>
        <w:instrText xml:space="preserve"> FORMCHECKBOX </w:instrText>
      </w:r>
      <w:r w:rsidR="0011734C" w:rsidRPr="000C07D4">
        <w:rPr>
          <w:color w:val="4E8C26"/>
        </w:rPr>
      </w:r>
      <w:r w:rsidR="00000000">
        <w:rPr>
          <w:color w:val="4E8C26"/>
        </w:rPr>
        <w:fldChar w:fldCharType="separate"/>
      </w:r>
      <w:r w:rsidRPr="000C07D4">
        <w:rPr>
          <w:color w:val="4E8C26"/>
        </w:rPr>
        <w:fldChar w:fldCharType="end"/>
      </w:r>
      <w:r>
        <w:tab/>
        <w:t xml:space="preserve">This is to authorize the </w:t>
      </w:r>
      <w:r w:rsidR="0011734C">
        <w:t>Voting Delegates</w:t>
      </w:r>
      <w:r w:rsidR="007F77FA">
        <w:t xml:space="preserve"> as the official representatives for the organization to </w:t>
      </w:r>
      <w:r w:rsidR="0011734C">
        <w:t>vote in behalf of the company in the elections for the PHILGBC Board of Trustees..</w:t>
      </w:r>
    </w:p>
    <w:tbl>
      <w:tblPr>
        <w:tblStyle w:val="TableGrid"/>
        <w:tblW w:w="5003" w:type="pct"/>
        <w:tblInd w:w="-3" w:type="dxa"/>
        <w:tblBorders>
          <w:top w:val="single" w:sz="2" w:space="0" w:color="4E8C26"/>
          <w:left w:val="single" w:sz="2" w:space="0" w:color="4E8C26"/>
          <w:bottom w:val="single" w:sz="2" w:space="0" w:color="4E8C26"/>
          <w:right w:val="single" w:sz="2" w:space="0" w:color="4E8C26"/>
          <w:insideH w:val="none" w:sz="0" w:space="0" w:color="auto"/>
          <w:insideV w:val="none" w:sz="0" w:space="0" w:color="auto"/>
        </w:tblBorders>
        <w:tblCellMar>
          <w:top w:w="28" w:type="dxa"/>
          <w:bottom w:w="28" w:type="dxa"/>
        </w:tblCellMar>
        <w:tblLook w:val="04A0" w:firstRow="1" w:lastRow="0" w:firstColumn="1" w:lastColumn="0" w:noHBand="0" w:noVBand="1"/>
      </w:tblPr>
      <w:tblGrid>
        <w:gridCol w:w="6757"/>
        <w:gridCol w:w="2262"/>
      </w:tblGrid>
      <w:tr w:rsidR="000C07D4" w14:paraId="740C2FCE" w14:textId="77777777" w:rsidTr="0079689A">
        <w:trPr>
          <w:trHeight w:val="1020"/>
        </w:trPr>
        <w:tc>
          <w:tcPr>
            <w:tcW w:w="3746" w:type="pct"/>
            <w:vAlign w:val="bottom"/>
          </w:tcPr>
          <w:p w14:paraId="284AD696" w14:textId="4E7279E9" w:rsidR="000C07D4" w:rsidRDefault="000C07D4" w:rsidP="0079689A">
            <w:pPr>
              <w:jc w:val="center"/>
            </w:pPr>
            <w:r>
              <w:fldChar w:fldCharType="begin">
                <w:ffData>
                  <w:name w:val="Text44"/>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p w14:paraId="5A170FA2" w14:textId="77777777" w:rsidR="000C07D4" w:rsidRPr="00BE0CAF" w:rsidRDefault="000C07D4" w:rsidP="0079689A">
            <w:pPr>
              <w:pStyle w:val="SmallSubheading"/>
              <w:jc w:val="center"/>
              <w:rPr>
                <w:b w:val="0"/>
              </w:rPr>
            </w:pPr>
            <w:r>
              <w:t xml:space="preserve">Top Management or Chief Executive </w:t>
            </w:r>
            <w:r w:rsidRPr="00BE0CAF">
              <w:rPr>
                <w:b w:val="0"/>
              </w:rPr>
              <w:t>Signature OVER PRINTED NAME</w:t>
            </w:r>
          </w:p>
        </w:tc>
        <w:tc>
          <w:tcPr>
            <w:tcW w:w="1254" w:type="pct"/>
            <w:vAlign w:val="bottom"/>
          </w:tcPr>
          <w:p w14:paraId="41BF9D35" w14:textId="77777777" w:rsidR="000C07D4" w:rsidRDefault="000C07D4" w:rsidP="0079689A">
            <w:pPr>
              <w:pStyle w:val="SmallSubheading"/>
              <w:jc w:val="center"/>
            </w:pPr>
          </w:p>
          <w:p w14:paraId="6EFECE8C" w14:textId="72E1D192" w:rsidR="000C07D4" w:rsidRDefault="000C07D4" w:rsidP="0079689A">
            <w:pPr>
              <w:jc w:val="center"/>
            </w:pPr>
            <w:r>
              <w:fldChar w:fldCharType="begin">
                <w:ffData>
                  <w:name w:val="Text44"/>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p w14:paraId="4046B7F6" w14:textId="77777777" w:rsidR="000C07D4" w:rsidRDefault="000C07D4" w:rsidP="0079689A">
            <w:pPr>
              <w:pStyle w:val="SmallSubheading"/>
              <w:jc w:val="center"/>
            </w:pPr>
            <w:r>
              <w:t>Date</w:t>
            </w:r>
          </w:p>
        </w:tc>
      </w:tr>
    </w:tbl>
    <w:p w14:paraId="1292F111" w14:textId="77777777" w:rsidR="00CD25FD" w:rsidRDefault="00CD25FD" w:rsidP="000C07D4"/>
    <w:p w14:paraId="2A36DD23" w14:textId="77777777" w:rsidR="00CD25FD" w:rsidRDefault="00CD25FD" w:rsidP="00CD25FD">
      <w:r>
        <w:br w:type="page"/>
      </w:r>
    </w:p>
    <w:p w14:paraId="15CE57E4" w14:textId="77777777" w:rsidR="00FF03B9" w:rsidRDefault="00FF03B9" w:rsidP="00CD25FD">
      <w:pPr>
        <w:pStyle w:val="MediumSubheading"/>
      </w:pPr>
      <w:r>
        <w:lastRenderedPageBreak/>
        <w:t>Privacy Options</w:t>
      </w:r>
    </w:p>
    <w:p w14:paraId="280E86F1" w14:textId="77777777" w:rsidR="00FF03B9" w:rsidRDefault="00FF03B9" w:rsidP="00FF03B9">
      <w:pPr>
        <w:pStyle w:val="BodyText2"/>
      </w:pPr>
      <w:r>
        <w:t xml:space="preserve">Please select the options </w:t>
      </w:r>
      <w:r w:rsidR="0041436A">
        <w:t xml:space="preserve">that applies to the </w:t>
      </w:r>
      <w:r w:rsidR="006C18E1">
        <w:t xml:space="preserve">consent you are providing the PHILGBC in the usage, storage and retention of your </w:t>
      </w:r>
      <w:r w:rsidR="00181D23">
        <w:t>data</w:t>
      </w:r>
      <w:r w:rsidR="006C18E1">
        <w:t>.</w:t>
      </w:r>
    </w:p>
    <w:p w14:paraId="505B9F78" w14:textId="77777777" w:rsidR="00015645" w:rsidRPr="00015645" w:rsidRDefault="00015645" w:rsidP="00015645">
      <w:pPr>
        <w:pStyle w:val="BodyText2"/>
      </w:pPr>
      <w:r>
        <w:t>You are allowing the PHILGBC to collect, use, store and retain your data</w:t>
      </w:r>
      <w:r w:rsidR="00881A98">
        <w:t>, which includes</w:t>
      </w:r>
      <w:r>
        <w:t>:</w:t>
      </w:r>
    </w:p>
    <w:p w14:paraId="6601A937" w14:textId="7BDBE10E" w:rsidR="00015645" w:rsidRPr="00015645" w:rsidRDefault="00FF03B9" w:rsidP="00E409A0">
      <w:pPr>
        <w:pStyle w:val="BodyText2"/>
        <w:tabs>
          <w:tab w:val="left" w:pos="142"/>
        </w:tabs>
        <w:ind w:left="720" w:hanging="720"/>
        <w:contextualSpacing/>
      </w:pPr>
      <w:r w:rsidRPr="00015645">
        <w:tab/>
      </w:r>
      <w:r w:rsidR="004524AC" w:rsidRPr="00181D23">
        <w:rPr>
          <w:color w:val="4E8C26"/>
        </w:rPr>
        <w:fldChar w:fldCharType="begin">
          <w:ffData>
            <w:name w:val="Privacy_1"/>
            <w:enabled/>
            <w:calcOnExit w:val="0"/>
            <w:helpText w:type="text" w:val="Click to select an option."/>
            <w:statusText w:type="text" w:val="Click to select an option."/>
            <w:checkBox>
              <w:sizeAuto/>
              <w:default w:val="0"/>
            </w:checkBox>
          </w:ffData>
        </w:fldChar>
      </w:r>
      <w:bookmarkStart w:id="2" w:name="Privacy_1"/>
      <w:r w:rsidR="004524AC" w:rsidRPr="00181D23">
        <w:rPr>
          <w:color w:val="4E8C26"/>
        </w:rPr>
        <w:instrText xml:space="preserve"> FORMCHECKBOX </w:instrText>
      </w:r>
      <w:r w:rsidR="0011734C" w:rsidRPr="00181D23">
        <w:rPr>
          <w:color w:val="4E8C26"/>
        </w:rPr>
      </w:r>
      <w:r w:rsidR="00000000">
        <w:rPr>
          <w:color w:val="4E8C26"/>
        </w:rPr>
        <w:fldChar w:fldCharType="separate"/>
      </w:r>
      <w:r w:rsidR="004524AC" w:rsidRPr="00181D23">
        <w:rPr>
          <w:color w:val="4E8C26"/>
        </w:rPr>
        <w:fldChar w:fldCharType="end"/>
      </w:r>
      <w:bookmarkEnd w:id="2"/>
      <w:r w:rsidRPr="00015645">
        <w:tab/>
      </w:r>
      <w:r w:rsidR="00881A98">
        <w:t xml:space="preserve">Managing </w:t>
      </w:r>
      <w:r w:rsidR="00015645" w:rsidRPr="00015645">
        <w:t xml:space="preserve">your </w:t>
      </w:r>
      <w:r w:rsidR="0049313D">
        <w:t>data</w:t>
      </w:r>
      <w:r w:rsidR="00974945">
        <w:t xml:space="preserve"> in </w:t>
      </w:r>
      <w:r w:rsidR="0017482D">
        <w:t>local and online servers and databases</w:t>
      </w:r>
      <w:r w:rsidR="00015645" w:rsidRPr="00015645">
        <w:t xml:space="preserve"> of the PHILGBC;</w:t>
      </w:r>
    </w:p>
    <w:p w14:paraId="68C58F06" w14:textId="21CE1DD6" w:rsidR="00202C11" w:rsidRPr="00015645" w:rsidRDefault="00015645" w:rsidP="00E409A0">
      <w:pPr>
        <w:pStyle w:val="BodyText2"/>
        <w:tabs>
          <w:tab w:val="left" w:pos="142"/>
        </w:tabs>
        <w:ind w:left="720" w:hanging="720"/>
        <w:contextualSpacing/>
      </w:pPr>
      <w:r w:rsidRPr="00015645">
        <w:tab/>
      </w:r>
      <w:r w:rsidR="004524AC" w:rsidRPr="00181D23">
        <w:rPr>
          <w:color w:val="4E8C26"/>
        </w:rPr>
        <w:fldChar w:fldCharType="begin">
          <w:ffData>
            <w:name w:val="Privacy_2"/>
            <w:enabled/>
            <w:calcOnExit w:val="0"/>
            <w:helpText w:type="text" w:val="Click to select an option."/>
            <w:statusText w:type="text" w:val="Click to select an option."/>
            <w:checkBox>
              <w:sizeAuto/>
              <w:default w:val="0"/>
            </w:checkBox>
          </w:ffData>
        </w:fldChar>
      </w:r>
      <w:bookmarkStart w:id="3" w:name="Privacy_2"/>
      <w:r w:rsidR="004524AC" w:rsidRPr="00181D23">
        <w:rPr>
          <w:color w:val="4E8C26"/>
        </w:rPr>
        <w:instrText xml:space="preserve"> FORMCHECKBOX </w:instrText>
      </w:r>
      <w:r w:rsidR="0011734C" w:rsidRPr="00181D23">
        <w:rPr>
          <w:color w:val="4E8C26"/>
        </w:rPr>
      </w:r>
      <w:r w:rsidR="00000000">
        <w:rPr>
          <w:color w:val="4E8C26"/>
        </w:rPr>
        <w:fldChar w:fldCharType="separate"/>
      </w:r>
      <w:r w:rsidR="004524AC" w:rsidRPr="00181D23">
        <w:rPr>
          <w:color w:val="4E8C26"/>
        </w:rPr>
        <w:fldChar w:fldCharType="end"/>
      </w:r>
      <w:bookmarkEnd w:id="3"/>
      <w:r w:rsidRPr="00015645">
        <w:tab/>
      </w:r>
      <w:r w:rsidR="00B27851">
        <w:t>Using your data to send</w:t>
      </w:r>
      <w:r w:rsidR="00213C20">
        <w:t xml:space="preserve"> </w:t>
      </w:r>
      <w:r w:rsidR="00202C11">
        <w:t>you information on activities and programs of the PHILGBC and its partners;</w:t>
      </w:r>
    </w:p>
    <w:p w14:paraId="7E0CD688" w14:textId="7DCDF2B9" w:rsidR="00015645" w:rsidRDefault="00015645" w:rsidP="00E409A0">
      <w:pPr>
        <w:pStyle w:val="BodyText2"/>
        <w:tabs>
          <w:tab w:val="left" w:pos="142"/>
        </w:tabs>
        <w:ind w:left="720" w:hanging="720"/>
        <w:contextualSpacing/>
      </w:pPr>
      <w:r w:rsidRPr="00015645">
        <w:tab/>
      </w:r>
      <w:r w:rsidR="004524AC" w:rsidRPr="00181D23">
        <w:rPr>
          <w:color w:val="4E8C26"/>
        </w:rPr>
        <w:fldChar w:fldCharType="begin">
          <w:ffData>
            <w:name w:val="Privacy_3"/>
            <w:enabled/>
            <w:calcOnExit w:val="0"/>
            <w:helpText w:type="text" w:val="Click to select an option."/>
            <w:statusText w:type="text" w:val="Click to select an option."/>
            <w:checkBox>
              <w:sizeAuto/>
              <w:default w:val="0"/>
            </w:checkBox>
          </w:ffData>
        </w:fldChar>
      </w:r>
      <w:bookmarkStart w:id="4" w:name="Privacy_3"/>
      <w:r w:rsidR="004524AC" w:rsidRPr="00181D23">
        <w:rPr>
          <w:color w:val="4E8C26"/>
        </w:rPr>
        <w:instrText xml:space="preserve"> FORMCHECKBOX </w:instrText>
      </w:r>
      <w:r w:rsidR="0011734C" w:rsidRPr="00181D23">
        <w:rPr>
          <w:color w:val="4E8C26"/>
        </w:rPr>
      </w:r>
      <w:r w:rsidR="00000000">
        <w:rPr>
          <w:color w:val="4E8C26"/>
        </w:rPr>
        <w:fldChar w:fldCharType="separate"/>
      </w:r>
      <w:r w:rsidR="004524AC" w:rsidRPr="00181D23">
        <w:rPr>
          <w:color w:val="4E8C26"/>
        </w:rPr>
        <w:fldChar w:fldCharType="end"/>
      </w:r>
      <w:bookmarkEnd w:id="4"/>
      <w:r w:rsidRPr="00015645">
        <w:tab/>
      </w:r>
      <w:r w:rsidR="00881A98">
        <w:t xml:space="preserve">Including </w:t>
      </w:r>
      <w:r w:rsidR="00E409A0">
        <w:t>your company name</w:t>
      </w:r>
      <w:r w:rsidR="00881A98">
        <w:t xml:space="preserve">, </w:t>
      </w:r>
      <w:r w:rsidR="00E409A0">
        <w:t>contact information</w:t>
      </w:r>
      <w:r w:rsidR="00881A98">
        <w:t>, and company logo</w:t>
      </w:r>
      <w:r w:rsidR="00E409A0">
        <w:t xml:space="preserve"> in </w:t>
      </w:r>
      <w:r w:rsidR="00B27851">
        <w:t xml:space="preserve">promotional materials, </w:t>
      </w:r>
      <w:r w:rsidR="00E409A0">
        <w:t>public announcements or mentions in articles or posts in:</w:t>
      </w:r>
    </w:p>
    <w:p w14:paraId="4D8F1B30" w14:textId="77777777" w:rsidR="00E409A0" w:rsidRDefault="00E409A0" w:rsidP="00E409A0">
      <w:pPr>
        <w:pStyle w:val="BodyText2"/>
        <w:numPr>
          <w:ilvl w:val="0"/>
          <w:numId w:val="15"/>
        </w:numPr>
        <w:tabs>
          <w:tab w:val="left" w:pos="142"/>
        </w:tabs>
        <w:contextualSpacing/>
      </w:pPr>
      <w:r>
        <w:t>Social media,</w:t>
      </w:r>
    </w:p>
    <w:p w14:paraId="0612DCFA" w14:textId="77777777" w:rsidR="00B27851" w:rsidRDefault="00E409A0" w:rsidP="00E409A0">
      <w:pPr>
        <w:pStyle w:val="BodyText2"/>
        <w:numPr>
          <w:ilvl w:val="0"/>
          <w:numId w:val="15"/>
        </w:numPr>
        <w:tabs>
          <w:tab w:val="left" w:pos="142"/>
        </w:tabs>
        <w:contextualSpacing/>
      </w:pPr>
      <w:r>
        <w:t xml:space="preserve">Official website, </w:t>
      </w:r>
    </w:p>
    <w:p w14:paraId="1CB422D0" w14:textId="77777777" w:rsidR="00C8066E" w:rsidRDefault="00B27851" w:rsidP="00E409A0">
      <w:pPr>
        <w:pStyle w:val="BodyText2"/>
        <w:numPr>
          <w:ilvl w:val="0"/>
          <w:numId w:val="15"/>
        </w:numPr>
        <w:tabs>
          <w:tab w:val="left" w:pos="142"/>
        </w:tabs>
        <w:contextualSpacing/>
      </w:pPr>
      <w:r>
        <w:t xml:space="preserve">Press releases, </w:t>
      </w:r>
    </w:p>
    <w:p w14:paraId="45A83DAF" w14:textId="77777777" w:rsidR="00E409A0" w:rsidRDefault="00C8066E" w:rsidP="00E409A0">
      <w:pPr>
        <w:pStyle w:val="BodyText2"/>
        <w:numPr>
          <w:ilvl w:val="0"/>
          <w:numId w:val="15"/>
        </w:numPr>
        <w:tabs>
          <w:tab w:val="left" w:pos="142"/>
        </w:tabs>
        <w:contextualSpacing/>
      </w:pPr>
      <w:r>
        <w:t xml:space="preserve">Report and documentation, </w:t>
      </w:r>
      <w:r w:rsidR="00E409A0">
        <w:t>and</w:t>
      </w:r>
    </w:p>
    <w:p w14:paraId="62533E49" w14:textId="77777777" w:rsidR="00E409A0" w:rsidRPr="00015645" w:rsidRDefault="00B27851" w:rsidP="00E409A0">
      <w:pPr>
        <w:pStyle w:val="BodyText2"/>
        <w:numPr>
          <w:ilvl w:val="0"/>
          <w:numId w:val="15"/>
        </w:numPr>
        <w:tabs>
          <w:tab w:val="left" w:pos="142"/>
        </w:tabs>
        <w:contextualSpacing/>
      </w:pPr>
      <w:r>
        <w:t xml:space="preserve">Physical </w:t>
      </w:r>
      <w:r w:rsidR="00E409A0">
        <w:t>promotional materials;</w:t>
      </w:r>
    </w:p>
    <w:p w14:paraId="2E895CF3" w14:textId="614B2C77" w:rsidR="00B27851" w:rsidRDefault="00B27851" w:rsidP="0049313D">
      <w:pPr>
        <w:pStyle w:val="BodyText2"/>
        <w:tabs>
          <w:tab w:val="left" w:pos="142"/>
        </w:tabs>
        <w:ind w:left="720" w:hanging="720"/>
        <w:contextualSpacing/>
      </w:pPr>
      <w:r w:rsidRPr="00015645">
        <w:tab/>
      </w:r>
      <w:r w:rsidRPr="00181D23">
        <w:rPr>
          <w:color w:val="4E8C26"/>
        </w:rPr>
        <w:fldChar w:fldCharType="begin">
          <w:ffData>
            <w:name w:val="Privacy_4"/>
            <w:enabled/>
            <w:calcOnExit w:val="0"/>
            <w:helpText w:type="text" w:val="Click to select an option."/>
            <w:statusText w:type="text" w:val="Click to select an option."/>
            <w:checkBox>
              <w:sizeAuto/>
              <w:default w:val="0"/>
            </w:checkBox>
          </w:ffData>
        </w:fldChar>
      </w:r>
      <w:r w:rsidRPr="00181D23">
        <w:rPr>
          <w:color w:val="4E8C26"/>
        </w:rPr>
        <w:instrText xml:space="preserve"> FORMCHECKBOX </w:instrText>
      </w:r>
      <w:r w:rsidR="0011734C" w:rsidRPr="00181D23">
        <w:rPr>
          <w:color w:val="4E8C26"/>
        </w:rPr>
      </w:r>
      <w:r w:rsidR="00000000">
        <w:rPr>
          <w:color w:val="4E8C26"/>
        </w:rPr>
        <w:fldChar w:fldCharType="separate"/>
      </w:r>
      <w:r w:rsidRPr="00181D23">
        <w:rPr>
          <w:color w:val="4E8C26"/>
        </w:rPr>
        <w:fldChar w:fldCharType="end"/>
      </w:r>
      <w:r w:rsidRPr="00015645">
        <w:tab/>
      </w:r>
      <w:r w:rsidR="00C8066E">
        <w:t>Using your data and i</w:t>
      </w:r>
      <w:r>
        <w:t>ncluding your company name, contact information, and company logo in materials for education and training;</w:t>
      </w:r>
    </w:p>
    <w:p w14:paraId="66BF955D" w14:textId="3AED007F" w:rsidR="0049313D" w:rsidRPr="00015645" w:rsidRDefault="0049313D" w:rsidP="0049313D">
      <w:pPr>
        <w:pStyle w:val="BodyText2"/>
        <w:tabs>
          <w:tab w:val="left" w:pos="142"/>
        </w:tabs>
        <w:ind w:left="720" w:hanging="720"/>
        <w:contextualSpacing/>
      </w:pPr>
      <w:r w:rsidRPr="00015645">
        <w:tab/>
      </w:r>
      <w:r w:rsidR="004524AC" w:rsidRPr="00181D23">
        <w:rPr>
          <w:color w:val="4E8C26"/>
        </w:rPr>
        <w:fldChar w:fldCharType="begin">
          <w:ffData>
            <w:name w:val="Privacy_4"/>
            <w:enabled/>
            <w:calcOnExit w:val="0"/>
            <w:helpText w:type="text" w:val="Click to select an option."/>
            <w:statusText w:type="text" w:val="Click to select an option."/>
            <w:checkBox>
              <w:sizeAuto/>
              <w:default w:val="0"/>
            </w:checkBox>
          </w:ffData>
        </w:fldChar>
      </w:r>
      <w:bookmarkStart w:id="5" w:name="Privacy_4"/>
      <w:r w:rsidR="004524AC" w:rsidRPr="00181D23">
        <w:rPr>
          <w:color w:val="4E8C26"/>
        </w:rPr>
        <w:instrText xml:space="preserve"> FORMCHECKBOX </w:instrText>
      </w:r>
      <w:r w:rsidR="0011734C" w:rsidRPr="00181D23">
        <w:rPr>
          <w:color w:val="4E8C26"/>
        </w:rPr>
      </w:r>
      <w:r w:rsidR="00000000">
        <w:rPr>
          <w:color w:val="4E8C26"/>
        </w:rPr>
        <w:fldChar w:fldCharType="separate"/>
      </w:r>
      <w:r w:rsidR="004524AC" w:rsidRPr="00181D23">
        <w:rPr>
          <w:color w:val="4E8C26"/>
        </w:rPr>
        <w:fldChar w:fldCharType="end"/>
      </w:r>
      <w:bookmarkEnd w:id="5"/>
      <w:r w:rsidRPr="00015645">
        <w:tab/>
      </w:r>
      <w:r w:rsidR="00881A98">
        <w:t xml:space="preserve">Using your data in communicating activities and impacts </w:t>
      </w:r>
      <w:r w:rsidR="004660A4">
        <w:t xml:space="preserve">of the PHILGBC </w:t>
      </w:r>
      <w:r w:rsidR="00881A98">
        <w:t>to partners and other interested parties in reputable external materials and channels in pursuing the PHILGBC objectives;</w:t>
      </w:r>
    </w:p>
    <w:p w14:paraId="5ED20EBD" w14:textId="6CB83735" w:rsidR="0049313D" w:rsidRPr="00015645" w:rsidRDefault="00015645" w:rsidP="0049313D">
      <w:pPr>
        <w:pStyle w:val="BodyText2"/>
        <w:tabs>
          <w:tab w:val="left" w:pos="142"/>
        </w:tabs>
        <w:ind w:left="720" w:hanging="720"/>
      </w:pPr>
      <w:r w:rsidRPr="00015645">
        <w:tab/>
      </w:r>
      <w:r w:rsidR="004524AC" w:rsidRPr="00181D23">
        <w:rPr>
          <w:color w:val="4E8C26"/>
        </w:rPr>
        <w:fldChar w:fldCharType="begin">
          <w:ffData>
            <w:name w:val="Privacy_5"/>
            <w:enabled/>
            <w:calcOnExit w:val="0"/>
            <w:helpText w:type="text" w:val="Click to select an option."/>
            <w:statusText w:type="text" w:val="Click to select an option."/>
            <w:checkBox>
              <w:sizeAuto/>
              <w:default w:val="0"/>
            </w:checkBox>
          </w:ffData>
        </w:fldChar>
      </w:r>
      <w:bookmarkStart w:id="6" w:name="Privacy_5"/>
      <w:r w:rsidR="004524AC" w:rsidRPr="00181D23">
        <w:rPr>
          <w:color w:val="4E8C26"/>
        </w:rPr>
        <w:instrText xml:space="preserve"> FORMCHECKBOX </w:instrText>
      </w:r>
      <w:r w:rsidR="0011734C" w:rsidRPr="00181D23">
        <w:rPr>
          <w:color w:val="4E8C26"/>
        </w:rPr>
      </w:r>
      <w:r w:rsidR="00000000">
        <w:rPr>
          <w:color w:val="4E8C26"/>
        </w:rPr>
        <w:fldChar w:fldCharType="separate"/>
      </w:r>
      <w:r w:rsidR="004524AC" w:rsidRPr="00181D23">
        <w:rPr>
          <w:color w:val="4E8C26"/>
        </w:rPr>
        <w:fldChar w:fldCharType="end"/>
      </w:r>
      <w:bookmarkEnd w:id="6"/>
      <w:r w:rsidRPr="00015645">
        <w:tab/>
      </w:r>
      <w:r w:rsidR="0049313D">
        <w:t>Continuously us</w:t>
      </w:r>
      <w:r w:rsidR="00881A98">
        <w:t>ing</w:t>
      </w:r>
      <w:r w:rsidR="0049313D">
        <w:t>, stor</w:t>
      </w:r>
      <w:r w:rsidR="00881A98">
        <w:t>ing</w:t>
      </w:r>
      <w:r w:rsidR="0049313D">
        <w:t xml:space="preserve"> and retain</w:t>
      </w:r>
      <w:r w:rsidR="00881A98">
        <w:t>ing</w:t>
      </w:r>
      <w:r w:rsidR="0049313D">
        <w:t xml:space="preserve"> your information until you formally withdraw your consent, at which time you accept that the PHILGBC can no longer withdraw or stop the use of past materials where your data were used.</w:t>
      </w:r>
    </w:p>
    <w:p w14:paraId="3B8C4F76" w14:textId="77777777" w:rsidR="00FF03B9" w:rsidRDefault="006C18E1" w:rsidP="006C18E1">
      <w:pPr>
        <w:pStyle w:val="BodyText2"/>
      </w:pPr>
      <w:r>
        <w:t xml:space="preserve">You may contact the PHILGBC National Secretariat through e-mail at </w:t>
      </w:r>
      <w:hyperlink r:id="rId19" w:history="1">
        <w:r w:rsidRPr="00725BF2">
          <w:rPr>
            <w:rStyle w:val="Hyperlink"/>
          </w:rPr>
          <w:t>secretariat@philgbc.org</w:t>
        </w:r>
      </w:hyperlink>
      <w:r>
        <w:t xml:space="preserve"> to see, copy, or correct the information submitted here.  In addition, you may send an e-mail to lodge a related complaint or withdraw your consent.</w:t>
      </w:r>
    </w:p>
    <w:tbl>
      <w:tblPr>
        <w:tblStyle w:val="TableGrid"/>
        <w:tblW w:w="5003" w:type="pct"/>
        <w:tblInd w:w="-3" w:type="dxa"/>
        <w:tblBorders>
          <w:top w:val="single" w:sz="2" w:space="0" w:color="4E8C26"/>
          <w:left w:val="single" w:sz="2" w:space="0" w:color="4E8C26"/>
          <w:bottom w:val="single" w:sz="2" w:space="0" w:color="4E8C26"/>
          <w:right w:val="single" w:sz="2" w:space="0" w:color="4E8C26"/>
          <w:insideH w:val="none" w:sz="0" w:space="0" w:color="auto"/>
          <w:insideV w:val="none" w:sz="0" w:space="0" w:color="auto"/>
        </w:tblBorders>
        <w:tblCellMar>
          <w:top w:w="28" w:type="dxa"/>
          <w:bottom w:w="28" w:type="dxa"/>
        </w:tblCellMar>
        <w:tblLook w:val="04A0" w:firstRow="1" w:lastRow="0" w:firstColumn="1" w:lastColumn="0" w:noHBand="0" w:noVBand="1"/>
      </w:tblPr>
      <w:tblGrid>
        <w:gridCol w:w="6757"/>
        <w:gridCol w:w="2262"/>
      </w:tblGrid>
      <w:tr w:rsidR="006C18E1" w14:paraId="2C136178" w14:textId="77777777" w:rsidTr="0079689A">
        <w:trPr>
          <w:trHeight w:val="1020"/>
        </w:trPr>
        <w:tc>
          <w:tcPr>
            <w:tcW w:w="3746" w:type="pct"/>
            <w:vAlign w:val="bottom"/>
          </w:tcPr>
          <w:p w14:paraId="10D143CD" w14:textId="7E93C8C0" w:rsidR="006C18E1" w:rsidRDefault="006C18E1" w:rsidP="0079689A">
            <w:pPr>
              <w:jc w:val="center"/>
            </w:pPr>
            <w:r>
              <w:fldChar w:fldCharType="begin">
                <w:ffData>
                  <w:name w:val="Text44"/>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p w14:paraId="4722D275" w14:textId="77777777" w:rsidR="006C18E1" w:rsidRPr="00BE0CAF" w:rsidRDefault="006C18E1" w:rsidP="0079689A">
            <w:pPr>
              <w:pStyle w:val="SmallSubheading"/>
              <w:jc w:val="center"/>
              <w:rPr>
                <w:b w:val="0"/>
              </w:rPr>
            </w:pPr>
            <w:r>
              <w:t xml:space="preserve">Top Management or Chief Executive </w:t>
            </w:r>
            <w:r w:rsidRPr="00BE0CAF">
              <w:rPr>
                <w:b w:val="0"/>
              </w:rPr>
              <w:t>Signature OVER PRINTED NAME</w:t>
            </w:r>
          </w:p>
        </w:tc>
        <w:tc>
          <w:tcPr>
            <w:tcW w:w="1254" w:type="pct"/>
            <w:vAlign w:val="bottom"/>
          </w:tcPr>
          <w:p w14:paraId="1DF0BB2E" w14:textId="77777777" w:rsidR="006C18E1" w:rsidRDefault="006C18E1" w:rsidP="0079689A">
            <w:pPr>
              <w:pStyle w:val="SmallSubheading"/>
              <w:jc w:val="center"/>
            </w:pPr>
          </w:p>
          <w:p w14:paraId="3749A409" w14:textId="622391C3" w:rsidR="006C18E1" w:rsidRDefault="006C18E1" w:rsidP="0079689A">
            <w:pPr>
              <w:jc w:val="center"/>
            </w:pPr>
            <w:r>
              <w:fldChar w:fldCharType="begin">
                <w:ffData>
                  <w:name w:val="Text44"/>
                  <w:enabled/>
                  <w:calcOnExit w:val="0"/>
                  <w:textInput/>
                </w:ffData>
              </w:fldChar>
            </w:r>
            <w:r>
              <w:instrText xml:space="preserve"> FORMTEXT </w:instrText>
            </w:r>
            <w:r>
              <w:fldChar w:fldCharType="separate"/>
            </w:r>
            <w:r w:rsidR="0011734C">
              <w:rPr>
                <w:noProof/>
              </w:rPr>
              <w:t> </w:t>
            </w:r>
            <w:r w:rsidR="0011734C">
              <w:rPr>
                <w:noProof/>
              </w:rPr>
              <w:t> </w:t>
            </w:r>
            <w:r w:rsidR="0011734C">
              <w:rPr>
                <w:noProof/>
              </w:rPr>
              <w:t> </w:t>
            </w:r>
            <w:r w:rsidR="0011734C">
              <w:rPr>
                <w:noProof/>
              </w:rPr>
              <w:t> </w:t>
            </w:r>
            <w:r w:rsidR="0011734C">
              <w:rPr>
                <w:noProof/>
              </w:rPr>
              <w:t> </w:t>
            </w:r>
            <w:r>
              <w:fldChar w:fldCharType="end"/>
            </w:r>
          </w:p>
          <w:p w14:paraId="1F26BC52" w14:textId="77777777" w:rsidR="006C18E1" w:rsidRDefault="006C18E1" w:rsidP="0079689A">
            <w:pPr>
              <w:pStyle w:val="SmallSubheading"/>
              <w:jc w:val="center"/>
            </w:pPr>
            <w:r>
              <w:t>Date</w:t>
            </w:r>
          </w:p>
        </w:tc>
      </w:tr>
    </w:tbl>
    <w:p w14:paraId="7E8EFD99" w14:textId="77777777" w:rsidR="006C18E1" w:rsidRPr="00FF03B9" w:rsidRDefault="006C18E1" w:rsidP="006C18E1">
      <w:pPr>
        <w:pStyle w:val="BodyText2"/>
      </w:pPr>
    </w:p>
    <w:sectPr w:rsidR="006C18E1" w:rsidRPr="00FF03B9" w:rsidSect="00474F68">
      <w:type w:val="continuous"/>
      <w:pgSz w:w="11900" w:h="16839" w:code="9"/>
      <w:pgMar w:top="1440" w:right="1440" w:bottom="1440" w:left="1440"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D5794" w14:textId="77777777" w:rsidR="00A723A0" w:rsidRPr="004C0DA7" w:rsidRDefault="00A723A0" w:rsidP="004C0DA7">
      <w:pPr>
        <w:pStyle w:val="NoSpacing"/>
        <w:rPr>
          <w:sz w:val="2"/>
          <w:szCs w:val="2"/>
        </w:rPr>
      </w:pPr>
    </w:p>
  </w:endnote>
  <w:endnote w:type="continuationSeparator" w:id="0">
    <w:p w14:paraId="3C942E93" w14:textId="77777777" w:rsidR="00A723A0" w:rsidRDefault="00A723A0" w:rsidP="004C3C1B">
      <w:r>
        <w:continuationSeparator/>
      </w:r>
    </w:p>
  </w:endnote>
  <w:endnote w:id="1">
    <w:p w14:paraId="09493D2E" w14:textId="77777777" w:rsidR="00324112" w:rsidRPr="004A4A31" w:rsidRDefault="00324112" w:rsidP="00324112">
      <w:pPr>
        <w:pStyle w:val="EndnoteText"/>
        <w:rPr>
          <w:bCs/>
        </w:rPr>
      </w:pPr>
      <w:r>
        <w:rPr>
          <w:rStyle w:val="EndnoteReference"/>
        </w:rPr>
        <w:endnoteRef/>
      </w:r>
      <w:r>
        <w:t xml:space="preserve"> </w:t>
      </w:r>
      <w:r>
        <w:tab/>
      </w:r>
      <w:r w:rsidRPr="00C878DC">
        <w:rPr>
          <w:bCs/>
          <w:sz w:val="15"/>
          <w:szCs w:val="15"/>
        </w:rPr>
        <w:t xml:space="preserve">Contact the PHILGBC National Secretariat at +63.2 8815-9301 or send an email to </w:t>
      </w:r>
      <w:hyperlink r:id="rId1" w:history="1">
        <w:r w:rsidRPr="00C878DC">
          <w:rPr>
            <w:rStyle w:val="Hyperlink"/>
            <w:bCs/>
            <w:sz w:val="15"/>
            <w:szCs w:val="15"/>
          </w:rPr>
          <w:t>membership@philgbc.org</w:t>
        </w:r>
      </w:hyperlink>
      <w:r w:rsidRPr="00C878DC">
        <w:rPr>
          <w:bCs/>
          <w:sz w:val="15"/>
          <w:szCs w:val="15"/>
        </w:rPr>
        <w:t xml:space="preserve"> to confirm applicable fees &amp;/or government taxes.  </w:t>
      </w:r>
      <w:r w:rsidRPr="00C878DC">
        <w:rPr>
          <w:b/>
          <w:sz w:val="15"/>
          <w:szCs w:val="15"/>
        </w:rPr>
        <w:t>Submit a copy of the BIR Form 2307 if the company is deducting for withholding tax</w:t>
      </w:r>
    </w:p>
  </w:endnote>
  <w:endnote w:id="2">
    <w:p w14:paraId="59BCBB7E" w14:textId="6B659906" w:rsidR="00324112" w:rsidRPr="00324112" w:rsidRDefault="00324112" w:rsidP="00324112">
      <w:pPr>
        <w:pStyle w:val="EndnoteText"/>
        <w:rPr>
          <w:b/>
        </w:rPr>
      </w:pPr>
      <w:r>
        <w:rPr>
          <w:rStyle w:val="EndnoteReference"/>
        </w:rPr>
        <w:endnoteRef/>
      </w:r>
      <w:r>
        <w:t xml:space="preserve"> </w:t>
      </w:r>
      <w:r>
        <w:tab/>
      </w:r>
      <w:r w:rsidRPr="00C878DC">
        <w:rPr>
          <w:sz w:val="15"/>
          <w:szCs w:val="15"/>
        </w:rPr>
        <w:t xml:space="preserve">Membership dues are paid annually, based on the calendar year.  </w:t>
      </w:r>
      <w:r w:rsidR="00C878DC" w:rsidRPr="00C878DC">
        <w:rPr>
          <w:b/>
          <w:bCs/>
          <w:sz w:val="15"/>
          <w:szCs w:val="15"/>
        </w:rPr>
        <w:t>Regular Membership</w:t>
      </w:r>
      <w:r w:rsidRPr="00C878DC">
        <w:rPr>
          <w:b/>
          <w:bCs/>
          <w:sz w:val="15"/>
          <w:szCs w:val="15"/>
        </w:rPr>
        <w:t xml:space="preserve"> dues are not subject to 12% VAT.</w:t>
      </w:r>
      <w:r>
        <w:rPr>
          <w:b/>
        </w:rPr>
        <w:t xml:space="preserve">  </w:t>
      </w:r>
    </w:p>
  </w:endnote>
  <w:endnote w:id="3">
    <w:p w14:paraId="3871A9F0" w14:textId="77777777" w:rsidR="004C0DA7" w:rsidRDefault="00324112">
      <w:pPr>
        <w:pStyle w:val="EndnoteText"/>
      </w:pPr>
      <w:r>
        <w:rPr>
          <w:rStyle w:val="EndnoteReference"/>
        </w:rPr>
        <w:t>c</w:t>
      </w:r>
      <w:r w:rsidR="004C0DA7">
        <w:t xml:space="preserve"> </w:t>
      </w:r>
      <w:r w:rsidR="004C0DA7">
        <w:tab/>
        <w:t>Foreign Membership applies to companies that are not registered with the Philippine Securities and Exchange Commission (SEC) or with the Department of Trade and Industry of the Philippines (DTI).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BDB2" w14:textId="77777777" w:rsidR="00474F68" w:rsidRDefault="00474F68" w:rsidP="00F16C5B">
    <w:pPr>
      <w:pStyle w:val="Footer"/>
      <w:tabs>
        <w:tab w:val="clear" w:pos="4513"/>
        <w:tab w:val="clear" w:pos="9026"/>
      </w:tabs>
      <w:ind w:left="1440" w:hanging="1440"/>
      <w:rPr>
        <w:i/>
        <w:szCs w:val="16"/>
        <w:lang w:val="en-US"/>
      </w:rPr>
    </w:pPr>
  </w:p>
  <w:p w14:paraId="798219D8" w14:textId="77777777" w:rsidR="00753A7B" w:rsidRPr="00474F68" w:rsidRDefault="00474F68" w:rsidP="00F16C5B">
    <w:pPr>
      <w:pStyle w:val="Footer"/>
      <w:tabs>
        <w:tab w:val="clear" w:pos="4513"/>
        <w:tab w:val="clear" w:pos="9026"/>
      </w:tabs>
      <w:ind w:left="1440" w:hanging="1440"/>
      <w:rPr>
        <w:i/>
        <w:szCs w:val="16"/>
        <w:lang w:val="en-US"/>
      </w:rPr>
    </w:pPr>
    <w:r w:rsidRPr="00474F68">
      <w:rPr>
        <w:i/>
        <w:szCs w:val="16"/>
        <w:lang w:val="en-US"/>
      </w:rPr>
      <w:t>Form – Membership Registration</w:t>
    </w:r>
    <w:r w:rsidR="00F16C5B" w:rsidRPr="00474F68">
      <w:rPr>
        <w:i/>
        <w:szCs w:val="16"/>
        <w:lang w:val="en-US"/>
      </w:rPr>
      <w:tab/>
    </w:r>
  </w:p>
  <w:p w14:paraId="0F267EEA" w14:textId="77777777" w:rsidR="00753A7B" w:rsidRDefault="00474F68" w:rsidP="00F16C5B">
    <w:pPr>
      <w:pStyle w:val="Footer"/>
      <w:tabs>
        <w:tab w:val="clear" w:pos="4513"/>
        <w:tab w:val="clear" w:pos="9026"/>
      </w:tabs>
      <w:rPr>
        <w:szCs w:val="16"/>
        <w:lang w:val="en-US"/>
      </w:rPr>
    </w:pPr>
    <w:r>
      <w:rPr>
        <w:szCs w:val="16"/>
        <w:lang w:val="en-US"/>
      </w:rPr>
      <w:t>Revision 20</w:t>
    </w:r>
    <w:r w:rsidR="00324112">
      <w:rPr>
        <w:szCs w:val="16"/>
        <w:lang w:val="en-US"/>
      </w:rPr>
      <w:t>20</w:t>
    </w:r>
    <w:r>
      <w:rPr>
        <w:szCs w:val="16"/>
        <w:lang w:val="en-US"/>
      </w:rPr>
      <w:t>-1</w:t>
    </w:r>
  </w:p>
  <w:p w14:paraId="52DF8BD5" w14:textId="7537E7BD" w:rsidR="00753A7B" w:rsidRPr="005D454B" w:rsidRDefault="00F16C5B" w:rsidP="00753A7B">
    <w:pPr>
      <w:pStyle w:val="Footer"/>
      <w:tabs>
        <w:tab w:val="clear" w:pos="4513"/>
        <w:tab w:val="clear" w:pos="9026"/>
        <w:tab w:val="center" w:pos="4536"/>
        <w:tab w:val="right" w:pos="9020"/>
      </w:tabs>
      <w:rPr>
        <w:szCs w:val="16"/>
        <w:lang w:val="en-US"/>
      </w:rPr>
    </w:pPr>
    <w:r>
      <w:rPr>
        <w:szCs w:val="16"/>
        <w:lang w:val="en-US"/>
      </w:rPr>
      <w:fldChar w:fldCharType="begin"/>
    </w:r>
    <w:r>
      <w:rPr>
        <w:szCs w:val="16"/>
        <w:lang w:val="en-US"/>
      </w:rPr>
      <w:instrText xml:space="preserve"> SAVEDATE \@ "d MMMM yyyy" \* MERGEFORMAT </w:instrText>
    </w:r>
    <w:r>
      <w:rPr>
        <w:szCs w:val="16"/>
        <w:lang w:val="en-US"/>
      </w:rPr>
      <w:fldChar w:fldCharType="separate"/>
    </w:r>
    <w:r w:rsidR="00876FE4">
      <w:rPr>
        <w:noProof/>
        <w:szCs w:val="16"/>
        <w:lang w:val="en-US"/>
      </w:rPr>
      <w:t>7 October 2022</w:t>
    </w:r>
    <w:r>
      <w:rPr>
        <w:szCs w:val="16"/>
        <w:lang w:val="en-US"/>
      </w:rPr>
      <w:fldChar w:fldCharType="end"/>
    </w:r>
    <w:r w:rsidR="00753A7B" w:rsidRPr="007664F2">
      <w:rPr>
        <w:szCs w:val="16"/>
        <w:lang w:val="en-US"/>
      </w:rPr>
      <w:tab/>
    </w:r>
    <w:r w:rsidR="00753A7B" w:rsidRPr="007664F2">
      <w:rPr>
        <w:szCs w:val="16"/>
        <w:lang w:val="en-US"/>
      </w:rPr>
      <w:tab/>
      <w:t xml:space="preserve">Page </w:t>
    </w:r>
    <w:r w:rsidR="00753A7B" w:rsidRPr="007664F2">
      <w:rPr>
        <w:szCs w:val="16"/>
        <w:lang w:val="en-US"/>
      </w:rPr>
      <w:fldChar w:fldCharType="begin"/>
    </w:r>
    <w:r w:rsidR="00753A7B" w:rsidRPr="007664F2">
      <w:rPr>
        <w:szCs w:val="16"/>
        <w:lang w:val="en-US"/>
      </w:rPr>
      <w:instrText xml:space="preserve"> PAGE  \* MERGEFORMAT </w:instrText>
    </w:r>
    <w:r w:rsidR="00753A7B" w:rsidRPr="007664F2">
      <w:rPr>
        <w:szCs w:val="16"/>
        <w:lang w:val="en-US"/>
      </w:rPr>
      <w:fldChar w:fldCharType="separate"/>
    </w:r>
    <w:r w:rsidR="008E4F24">
      <w:rPr>
        <w:noProof/>
        <w:szCs w:val="16"/>
        <w:lang w:val="en-US"/>
      </w:rPr>
      <w:t>7</w:t>
    </w:r>
    <w:r w:rsidR="00753A7B" w:rsidRPr="007664F2">
      <w:rPr>
        <w:szCs w:val="16"/>
        <w:lang w:val="en-US"/>
      </w:rPr>
      <w:fldChar w:fldCharType="end"/>
    </w:r>
    <w:r w:rsidR="00753A7B" w:rsidRPr="007664F2">
      <w:rPr>
        <w:szCs w:val="16"/>
        <w:lang w:val="en-US"/>
      </w:rPr>
      <w:t xml:space="preserve"> of </w:t>
    </w:r>
    <w:r w:rsidR="00753A7B" w:rsidRPr="007664F2">
      <w:rPr>
        <w:szCs w:val="16"/>
        <w:lang w:val="en-US"/>
      </w:rPr>
      <w:fldChar w:fldCharType="begin"/>
    </w:r>
    <w:r w:rsidR="00753A7B" w:rsidRPr="007664F2">
      <w:rPr>
        <w:szCs w:val="16"/>
        <w:lang w:val="en-US"/>
      </w:rPr>
      <w:instrText xml:space="preserve"> NUMPAGES  \* MERGEFORMAT </w:instrText>
    </w:r>
    <w:r w:rsidR="00753A7B" w:rsidRPr="007664F2">
      <w:rPr>
        <w:szCs w:val="16"/>
        <w:lang w:val="en-US"/>
      </w:rPr>
      <w:fldChar w:fldCharType="separate"/>
    </w:r>
    <w:r w:rsidR="008E4F24">
      <w:rPr>
        <w:noProof/>
        <w:szCs w:val="16"/>
        <w:lang w:val="en-US"/>
      </w:rPr>
      <w:t>7</w:t>
    </w:r>
    <w:r w:rsidR="00753A7B" w:rsidRPr="007664F2">
      <w:rPr>
        <w:szCs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ADDB" w14:textId="77777777" w:rsidR="00474F68" w:rsidRDefault="00474F68" w:rsidP="00474F68">
    <w:pPr>
      <w:pStyle w:val="Footer"/>
      <w:tabs>
        <w:tab w:val="clear" w:pos="4513"/>
        <w:tab w:val="clear" w:pos="9026"/>
      </w:tabs>
      <w:ind w:left="1440" w:hanging="1440"/>
      <w:rPr>
        <w:i/>
        <w:szCs w:val="16"/>
        <w:lang w:val="en-US"/>
      </w:rPr>
    </w:pPr>
  </w:p>
  <w:p w14:paraId="2A9AA4EB" w14:textId="77777777" w:rsidR="00474F68" w:rsidRPr="00474F68" w:rsidRDefault="00474F68" w:rsidP="00474F68">
    <w:pPr>
      <w:pStyle w:val="Footer"/>
      <w:tabs>
        <w:tab w:val="clear" w:pos="4513"/>
        <w:tab w:val="clear" w:pos="9026"/>
      </w:tabs>
      <w:ind w:left="1440" w:hanging="1440"/>
      <w:rPr>
        <w:i/>
        <w:szCs w:val="16"/>
        <w:lang w:val="en-US"/>
      </w:rPr>
    </w:pPr>
    <w:r w:rsidRPr="00474F68">
      <w:rPr>
        <w:i/>
        <w:szCs w:val="16"/>
        <w:lang w:val="en-US"/>
      </w:rPr>
      <w:t>Form – Membership Registration</w:t>
    </w:r>
    <w:r w:rsidRPr="00474F68">
      <w:rPr>
        <w:i/>
        <w:szCs w:val="16"/>
        <w:lang w:val="en-US"/>
      </w:rPr>
      <w:tab/>
    </w:r>
  </w:p>
  <w:p w14:paraId="09B596AD" w14:textId="73A58A8F" w:rsidR="00474F68" w:rsidRDefault="00474F68" w:rsidP="00474F68">
    <w:pPr>
      <w:pStyle w:val="Footer"/>
      <w:tabs>
        <w:tab w:val="clear" w:pos="4513"/>
        <w:tab w:val="clear" w:pos="9026"/>
      </w:tabs>
      <w:rPr>
        <w:szCs w:val="16"/>
        <w:lang w:val="en-US"/>
      </w:rPr>
    </w:pPr>
    <w:r>
      <w:rPr>
        <w:szCs w:val="16"/>
        <w:lang w:val="en-US"/>
      </w:rPr>
      <w:t>Revision 20</w:t>
    </w:r>
    <w:r w:rsidR="0011734C">
      <w:rPr>
        <w:szCs w:val="16"/>
        <w:lang w:val="en-US"/>
      </w:rPr>
      <w:t>22</w:t>
    </w:r>
    <w:r>
      <w:rPr>
        <w:szCs w:val="16"/>
        <w:lang w:val="en-US"/>
      </w:rPr>
      <w:t>-1</w:t>
    </w:r>
  </w:p>
  <w:p w14:paraId="16623362" w14:textId="43529081" w:rsidR="00474F68" w:rsidRPr="00474F68" w:rsidRDefault="00474F68">
    <w:pPr>
      <w:pStyle w:val="Footer"/>
      <w:rPr>
        <w:szCs w:val="16"/>
        <w:lang w:val="en-US"/>
      </w:rPr>
    </w:pPr>
    <w:r>
      <w:rPr>
        <w:szCs w:val="16"/>
        <w:lang w:val="en-US"/>
      </w:rPr>
      <w:fldChar w:fldCharType="begin"/>
    </w:r>
    <w:r>
      <w:rPr>
        <w:szCs w:val="16"/>
        <w:lang w:val="en-US"/>
      </w:rPr>
      <w:instrText xml:space="preserve"> SAVEDATE \@ "d MMMM yyyy" \* MERGEFORMAT </w:instrText>
    </w:r>
    <w:r>
      <w:rPr>
        <w:szCs w:val="16"/>
        <w:lang w:val="en-US"/>
      </w:rPr>
      <w:fldChar w:fldCharType="separate"/>
    </w:r>
    <w:r w:rsidR="0011734C">
      <w:rPr>
        <w:noProof/>
        <w:szCs w:val="16"/>
        <w:lang w:val="en-US"/>
      </w:rPr>
      <w:t>18</w:t>
    </w:r>
    <w:r w:rsidR="00876FE4">
      <w:rPr>
        <w:noProof/>
        <w:szCs w:val="16"/>
        <w:lang w:val="en-US"/>
      </w:rPr>
      <w:t xml:space="preserve"> October 2022</w:t>
    </w:r>
    <w:r>
      <w:rPr>
        <w:szCs w:val="16"/>
        <w:lang w:val="en-US"/>
      </w:rPr>
      <w:fldChar w:fldCharType="end"/>
    </w:r>
    <w:r w:rsidRPr="007664F2">
      <w:rPr>
        <w:szCs w:val="16"/>
        <w:lang w:val="en-US"/>
      </w:rPr>
      <w:tab/>
    </w:r>
    <w:r w:rsidRPr="007664F2">
      <w:rPr>
        <w:szCs w:val="16"/>
        <w:lang w:val="en-US"/>
      </w:rPr>
      <w:tab/>
      <w:t xml:space="preserve">Page </w:t>
    </w:r>
    <w:r w:rsidRPr="007664F2">
      <w:rPr>
        <w:szCs w:val="16"/>
        <w:lang w:val="en-US"/>
      </w:rPr>
      <w:fldChar w:fldCharType="begin"/>
    </w:r>
    <w:r w:rsidRPr="007664F2">
      <w:rPr>
        <w:szCs w:val="16"/>
        <w:lang w:val="en-US"/>
      </w:rPr>
      <w:instrText xml:space="preserve"> PAGE  \* MERGEFORMAT </w:instrText>
    </w:r>
    <w:r w:rsidRPr="007664F2">
      <w:rPr>
        <w:szCs w:val="16"/>
        <w:lang w:val="en-US"/>
      </w:rPr>
      <w:fldChar w:fldCharType="separate"/>
    </w:r>
    <w:r>
      <w:rPr>
        <w:szCs w:val="16"/>
        <w:lang w:val="en-US"/>
      </w:rPr>
      <w:t>2</w:t>
    </w:r>
    <w:r w:rsidRPr="007664F2">
      <w:rPr>
        <w:szCs w:val="16"/>
        <w:lang w:val="en-US"/>
      </w:rPr>
      <w:fldChar w:fldCharType="end"/>
    </w:r>
    <w:r w:rsidRPr="007664F2">
      <w:rPr>
        <w:szCs w:val="16"/>
        <w:lang w:val="en-US"/>
      </w:rPr>
      <w:t xml:space="preserve"> of </w:t>
    </w:r>
    <w:r w:rsidRPr="007664F2">
      <w:rPr>
        <w:szCs w:val="16"/>
        <w:lang w:val="en-US"/>
      </w:rPr>
      <w:fldChar w:fldCharType="begin"/>
    </w:r>
    <w:r w:rsidRPr="007664F2">
      <w:rPr>
        <w:szCs w:val="16"/>
        <w:lang w:val="en-US"/>
      </w:rPr>
      <w:instrText xml:space="preserve"> NUMPAGES  \* MERGEFORMAT </w:instrText>
    </w:r>
    <w:r w:rsidRPr="007664F2">
      <w:rPr>
        <w:szCs w:val="16"/>
        <w:lang w:val="en-US"/>
      </w:rPr>
      <w:fldChar w:fldCharType="separate"/>
    </w:r>
    <w:r>
      <w:rPr>
        <w:szCs w:val="16"/>
        <w:lang w:val="en-US"/>
      </w:rPr>
      <w:t>2</w:t>
    </w:r>
    <w:r w:rsidRPr="007664F2">
      <w:rPr>
        <w:szCs w:val="16"/>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DE52" w14:textId="77777777" w:rsidR="003B50B4" w:rsidRDefault="003B50B4" w:rsidP="00F16C5B">
    <w:pPr>
      <w:pStyle w:val="Footer"/>
      <w:tabs>
        <w:tab w:val="clear" w:pos="4513"/>
        <w:tab w:val="clear" w:pos="9026"/>
      </w:tabs>
      <w:ind w:left="1440" w:hanging="1440"/>
      <w:rPr>
        <w:i/>
        <w:szCs w:val="16"/>
        <w:lang w:val="en-US"/>
      </w:rPr>
    </w:pPr>
  </w:p>
  <w:p w14:paraId="6EF5B432" w14:textId="77777777" w:rsidR="003B50B4" w:rsidRPr="00474F68" w:rsidRDefault="003B50B4" w:rsidP="00F16C5B">
    <w:pPr>
      <w:pStyle w:val="Footer"/>
      <w:tabs>
        <w:tab w:val="clear" w:pos="4513"/>
        <w:tab w:val="clear" w:pos="9026"/>
      </w:tabs>
      <w:ind w:left="1440" w:hanging="1440"/>
      <w:rPr>
        <w:i/>
        <w:szCs w:val="16"/>
        <w:lang w:val="en-US"/>
      </w:rPr>
    </w:pPr>
    <w:r w:rsidRPr="00474F68">
      <w:rPr>
        <w:i/>
        <w:szCs w:val="16"/>
        <w:lang w:val="en-US"/>
      </w:rPr>
      <w:t>Form – Membership Registration</w:t>
    </w:r>
    <w:r w:rsidRPr="00474F68">
      <w:rPr>
        <w:i/>
        <w:szCs w:val="16"/>
        <w:lang w:val="en-US"/>
      </w:rPr>
      <w:tab/>
    </w:r>
  </w:p>
  <w:p w14:paraId="630EDC25" w14:textId="0D99143A" w:rsidR="003B50B4" w:rsidRDefault="003B50B4" w:rsidP="00F16C5B">
    <w:pPr>
      <w:pStyle w:val="Footer"/>
      <w:tabs>
        <w:tab w:val="clear" w:pos="4513"/>
        <w:tab w:val="clear" w:pos="9026"/>
      </w:tabs>
      <w:rPr>
        <w:szCs w:val="16"/>
        <w:lang w:val="en-US"/>
      </w:rPr>
    </w:pPr>
    <w:r>
      <w:rPr>
        <w:szCs w:val="16"/>
        <w:lang w:val="en-US"/>
      </w:rPr>
      <w:t>Revision 202</w:t>
    </w:r>
    <w:r w:rsidR="0011734C">
      <w:rPr>
        <w:szCs w:val="16"/>
        <w:lang w:val="en-US"/>
      </w:rPr>
      <w:t>2</w:t>
    </w:r>
    <w:r>
      <w:rPr>
        <w:szCs w:val="16"/>
        <w:lang w:val="en-US"/>
      </w:rPr>
      <w:t>-</w:t>
    </w:r>
    <w:r w:rsidR="00035015">
      <w:rPr>
        <w:szCs w:val="16"/>
        <w:lang w:val="en-US"/>
      </w:rPr>
      <w:t>1</w:t>
    </w:r>
  </w:p>
  <w:p w14:paraId="4C206C8E" w14:textId="28F9A7B5" w:rsidR="003B50B4" w:rsidRPr="005D454B" w:rsidRDefault="003B50B4" w:rsidP="00753A7B">
    <w:pPr>
      <w:pStyle w:val="Footer"/>
      <w:tabs>
        <w:tab w:val="clear" w:pos="4513"/>
        <w:tab w:val="clear" w:pos="9026"/>
        <w:tab w:val="center" w:pos="4536"/>
        <w:tab w:val="right" w:pos="9020"/>
      </w:tabs>
      <w:rPr>
        <w:szCs w:val="16"/>
        <w:lang w:val="en-US"/>
      </w:rPr>
    </w:pPr>
    <w:r>
      <w:rPr>
        <w:szCs w:val="16"/>
        <w:lang w:val="en-US"/>
      </w:rPr>
      <w:fldChar w:fldCharType="begin"/>
    </w:r>
    <w:r>
      <w:rPr>
        <w:szCs w:val="16"/>
        <w:lang w:val="en-US"/>
      </w:rPr>
      <w:instrText xml:space="preserve"> SAVEDATE \@ "d MMMM yyyy" \* MERGEFORMAT </w:instrText>
    </w:r>
    <w:r>
      <w:rPr>
        <w:szCs w:val="16"/>
        <w:lang w:val="en-US"/>
      </w:rPr>
      <w:fldChar w:fldCharType="separate"/>
    </w:r>
    <w:r w:rsidR="0011734C">
      <w:rPr>
        <w:noProof/>
        <w:szCs w:val="16"/>
        <w:lang w:val="en-US"/>
      </w:rPr>
      <w:t>18</w:t>
    </w:r>
    <w:r w:rsidR="0011734C">
      <w:rPr>
        <w:noProof/>
        <w:szCs w:val="16"/>
        <w:lang w:val="en-US"/>
      </w:rPr>
      <w:t xml:space="preserve"> October 2022</w:t>
    </w:r>
    <w:r>
      <w:rPr>
        <w:szCs w:val="16"/>
        <w:lang w:val="en-US"/>
      </w:rPr>
      <w:fldChar w:fldCharType="end"/>
    </w:r>
    <w:r w:rsidRPr="007664F2">
      <w:rPr>
        <w:szCs w:val="16"/>
        <w:lang w:val="en-US"/>
      </w:rPr>
      <w:tab/>
    </w:r>
    <w:r w:rsidRPr="007664F2">
      <w:rPr>
        <w:szCs w:val="16"/>
        <w:lang w:val="en-US"/>
      </w:rPr>
      <w:tab/>
      <w:t xml:space="preserve">Page </w:t>
    </w:r>
    <w:r w:rsidRPr="007664F2">
      <w:rPr>
        <w:szCs w:val="16"/>
        <w:lang w:val="en-US"/>
      </w:rPr>
      <w:fldChar w:fldCharType="begin"/>
    </w:r>
    <w:r w:rsidRPr="007664F2">
      <w:rPr>
        <w:szCs w:val="16"/>
        <w:lang w:val="en-US"/>
      </w:rPr>
      <w:instrText xml:space="preserve"> PAGE  \* MERGEFORMAT </w:instrText>
    </w:r>
    <w:r w:rsidRPr="007664F2">
      <w:rPr>
        <w:szCs w:val="16"/>
        <w:lang w:val="en-US"/>
      </w:rPr>
      <w:fldChar w:fldCharType="separate"/>
    </w:r>
    <w:r>
      <w:rPr>
        <w:noProof/>
        <w:szCs w:val="16"/>
        <w:lang w:val="en-US"/>
      </w:rPr>
      <w:t>7</w:t>
    </w:r>
    <w:r w:rsidRPr="007664F2">
      <w:rPr>
        <w:szCs w:val="16"/>
        <w:lang w:val="en-US"/>
      </w:rPr>
      <w:fldChar w:fldCharType="end"/>
    </w:r>
    <w:r w:rsidRPr="007664F2">
      <w:rPr>
        <w:szCs w:val="16"/>
        <w:lang w:val="en-US"/>
      </w:rPr>
      <w:t xml:space="preserve"> of </w:t>
    </w:r>
    <w:r w:rsidRPr="007664F2">
      <w:rPr>
        <w:szCs w:val="16"/>
        <w:lang w:val="en-US"/>
      </w:rPr>
      <w:fldChar w:fldCharType="begin"/>
    </w:r>
    <w:r w:rsidRPr="007664F2">
      <w:rPr>
        <w:szCs w:val="16"/>
        <w:lang w:val="en-US"/>
      </w:rPr>
      <w:instrText xml:space="preserve"> NUMPAGES  \* MERGEFORMAT </w:instrText>
    </w:r>
    <w:r w:rsidRPr="007664F2">
      <w:rPr>
        <w:szCs w:val="16"/>
        <w:lang w:val="en-US"/>
      </w:rPr>
      <w:fldChar w:fldCharType="separate"/>
    </w:r>
    <w:r>
      <w:rPr>
        <w:noProof/>
        <w:szCs w:val="16"/>
        <w:lang w:val="en-US"/>
      </w:rPr>
      <w:t>7</w:t>
    </w:r>
    <w:r w:rsidRPr="007664F2">
      <w:rPr>
        <w:szCs w:val="16"/>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369C" w14:textId="77777777" w:rsidR="003B50B4" w:rsidRDefault="003B50B4" w:rsidP="00474F68">
    <w:pPr>
      <w:pStyle w:val="Footer"/>
      <w:tabs>
        <w:tab w:val="clear" w:pos="4513"/>
        <w:tab w:val="clear" w:pos="9026"/>
      </w:tabs>
      <w:ind w:left="1440" w:hanging="1440"/>
      <w:rPr>
        <w:i/>
        <w:szCs w:val="16"/>
        <w:lang w:val="en-US"/>
      </w:rPr>
    </w:pPr>
  </w:p>
  <w:p w14:paraId="78EEB07F" w14:textId="77777777" w:rsidR="003B50B4" w:rsidRPr="00474F68" w:rsidRDefault="003B50B4" w:rsidP="00474F68">
    <w:pPr>
      <w:pStyle w:val="Footer"/>
      <w:tabs>
        <w:tab w:val="clear" w:pos="4513"/>
        <w:tab w:val="clear" w:pos="9026"/>
      </w:tabs>
      <w:ind w:left="1440" w:hanging="1440"/>
      <w:rPr>
        <w:i/>
        <w:szCs w:val="16"/>
        <w:lang w:val="en-US"/>
      </w:rPr>
    </w:pPr>
    <w:r w:rsidRPr="00474F68">
      <w:rPr>
        <w:i/>
        <w:szCs w:val="16"/>
        <w:lang w:val="en-US"/>
      </w:rPr>
      <w:t>Form – Membership Registration</w:t>
    </w:r>
    <w:r w:rsidRPr="00474F68">
      <w:rPr>
        <w:i/>
        <w:szCs w:val="16"/>
        <w:lang w:val="en-US"/>
      </w:rPr>
      <w:tab/>
    </w:r>
  </w:p>
  <w:p w14:paraId="77F5F052" w14:textId="28F9892C" w:rsidR="003B50B4" w:rsidRDefault="003B50B4" w:rsidP="00474F68">
    <w:pPr>
      <w:pStyle w:val="Footer"/>
      <w:tabs>
        <w:tab w:val="clear" w:pos="4513"/>
        <w:tab w:val="clear" w:pos="9026"/>
      </w:tabs>
      <w:rPr>
        <w:szCs w:val="16"/>
        <w:lang w:val="en-US"/>
      </w:rPr>
    </w:pPr>
    <w:r>
      <w:rPr>
        <w:szCs w:val="16"/>
        <w:lang w:val="en-US"/>
      </w:rPr>
      <w:t>Revision 20</w:t>
    </w:r>
    <w:r w:rsidR="0011734C">
      <w:rPr>
        <w:szCs w:val="16"/>
        <w:lang w:val="en-US"/>
      </w:rPr>
      <w:t>22</w:t>
    </w:r>
    <w:r>
      <w:rPr>
        <w:szCs w:val="16"/>
        <w:lang w:val="en-US"/>
      </w:rPr>
      <w:t>-1</w:t>
    </w:r>
  </w:p>
  <w:p w14:paraId="3111611E" w14:textId="24C33953" w:rsidR="003B50B4" w:rsidRPr="00474F68" w:rsidRDefault="003B50B4">
    <w:pPr>
      <w:pStyle w:val="Footer"/>
      <w:rPr>
        <w:szCs w:val="16"/>
        <w:lang w:val="en-US"/>
      </w:rPr>
    </w:pPr>
    <w:r>
      <w:rPr>
        <w:szCs w:val="16"/>
        <w:lang w:val="en-US"/>
      </w:rPr>
      <w:fldChar w:fldCharType="begin"/>
    </w:r>
    <w:r>
      <w:rPr>
        <w:szCs w:val="16"/>
        <w:lang w:val="en-US"/>
      </w:rPr>
      <w:instrText xml:space="preserve"> SAVEDATE \@ "d MMMM yyyy" \* MERGEFORMAT </w:instrText>
    </w:r>
    <w:r>
      <w:rPr>
        <w:szCs w:val="16"/>
        <w:lang w:val="en-US"/>
      </w:rPr>
      <w:fldChar w:fldCharType="separate"/>
    </w:r>
    <w:r w:rsidR="0011734C">
      <w:rPr>
        <w:noProof/>
        <w:szCs w:val="16"/>
        <w:lang w:val="en-US"/>
      </w:rPr>
      <w:t>18</w:t>
    </w:r>
    <w:r w:rsidR="00876FE4">
      <w:rPr>
        <w:noProof/>
        <w:szCs w:val="16"/>
        <w:lang w:val="en-US"/>
      </w:rPr>
      <w:t xml:space="preserve"> October 2022</w:t>
    </w:r>
    <w:r>
      <w:rPr>
        <w:szCs w:val="16"/>
        <w:lang w:val="en-US"/>
      </w:rPr>
      <w:fldChar w:fldCharType="end"/>
    </w:r>
    <w:r w:rsidRPr="007664F2">
      <w:rPr>
        <w:szCs w:val="16"/>
        <w:lang w:val="en-US"/>
      </w:rPr>
      <w:tab/>
    </w:r>
    <w:r w:rsidRPr="007664F2">
      <w:rPr>
        <w:szCs w:val="16"/>
        <w:lang w:val="en-US"/>
      </w:rPr>
      <w:tab/>
      <w:t xml:space="preserve">Page </w:t>
    </w:r>
    <w:r w:rsidRPr="007664F2">
      <w:rPr>
        <w:szCs w:val="16"/>
        <w:lang w:val="en-US"/>
      </w:rPr>
      <w:fldChar w:fldCharType="begin"/>
    </w:r>
    <w:r w:rsidRPr="007664F2">
      <w:rPr>
        <w:szCs w:val="16"/>
        <w:lang w:val="en-US"/>
      </w:rPr>
      <w:instrText xml:space="preserve"> PAGE  \* MERGEFORMAT </w:instrText>
    </w:r>
    <w:r w:rsidRPr="007664F2">
      <w:rPr>
        <w:szCs w:val="16"/>
        <w:lang w:val="en-US"/>
      </w:rPr>
      <w:fldChar w:fldCharType="separate"/>
    </w:r>
    <w:r>
      <w:rPr>
        <w:szCs w:val="16"/>
        <w:lang w:val="en-US"/>
      </w:rPr>
      <w:t>2</w:t>
    </w:r>
    <w:r w:rsidRPr="007664F2">
      <w:rPr>
        <w:szCs w:val="16"/>
        <w:lang w:val="en-US"/>
      </w:rPr>
      <w:fldChar w:fldCharType="end"/>
    </w:r>
    <w:r w:rsidRPr="007664F2">
      <w:rPr>
        <w:szCs w:val="16"/>
        <w:lang w:val="en-US"/>
      </w:rPr>
      <w:t xml:space="preserve"> of </w:t>
    </w:r>
    <w:r w:rsidRPr="007664F2">
      <w:rPr>
        <w:szCs w:val="16"/>
        <w:lang w:val="en-US"/>
      </w:rPr>
      <w:fldChar w:fldCharType="begin"/>
    </w:r>
    <w:r w:rsidRPr="007664F2">
      <w:rPr>
        <w:szCs w:val="16"/>
        <w:lang w:val="en-US"/>
      </w:rPr>
      <w:instrText xml:space="preserve"> NUMPAGES  \* MERGEFORMAT </w:instrText>
    </w:r>
    <w:r w:rsidRPr="007664F2">
      <w:rPr>
        <w:szCs w:val="16"/>
        <w:lang w:val="en-US"/>
      </w:rPr>
      <w:fldChar w:fldCharType="separate"/>
    </w:r>
    <w:r>
      <w:rPr>
        <w:szCs w:val="16"/>
        <w:lang w:val="en-US"/>
      </w:rPr>
      <w:t>2</w:t>
    </w:r>
    <w:r w:rsidRPr="007664F2">
      <w:rPr>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CC1C8" w14:textId="77777777" w:rsidR="00A723A0" w:rsidRDefault="00A723A0" w:rsidP="004C3C1B">
      <w:r>
        <w:separator/>
      </w:r>
    </w:p>
  </w:footnote>
  <w:footnote w:type="continuationSeparator" w:id="0">
    <w:p w14:paraId="77218ABD" w14:textId="77777777" w:rsidR="00A723A0" w:rsidRDefault="00A723A0" w:rsidP="004C3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D4643" w14:textId="77777777" w:rsidR="004F6DB9" w:rsidRDefault="004F6DB9" w:rsidP="00FC13B5">
    <w:pPr>
      <w:pStyle w:val="NoSpacing"/>
      <w:jc w:val="center"/>
    </w:pPr>
    <w:r>
      <w:rPr>
        <w:noProof/>
      </w:rPr>
      <w:drawing>
        <wp:anchor distT="0" distB="0" distL="114300" distR="114300" simplePos="0" relativeHeight="251658240" behindDoc="1" locked="0" layoutInCell="1" allowOverlap="1" wp14:anchorId="0E7B7424" wp14:editId="5E37A2C3">
          <wp:simplePos x="0" y="0"/>
          <wp:positionH relativeFrom="column">
            <wp:posOffset>2499360</wp:posOffset>
          </wp:positionH>
          <wp:positionV relativeFrom="paragraph">
            <wp:posOffset>-297314</wp:posOffset>
          </wp:positionV>
          <wp:extent cx="720000" cy="720000"/>
          <wp:effectExtent l="0" t="0" r="4445" b="4445"/>
          <wp:wrapNone/>
          <wp:docPr id="16" name="Picture 126" descr="Description: Macintosh HD:Users:engellfranzfagaragan:Documents:PHILGBC:Graphics and Others:Logos:2013 (New Logos):Terms of Use:01-PHILGBC-FC-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Macintosh HD:Users:engellfranzfagaragan:Documents:PHILGBC:Graphics and Others:Logos:2013 (New Logos):Terms of Use:01-PHILGBC-FC-B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D73AC" w14:textId="77777777" w:rsidR="00FC13B5" w:rsidRPr="00FC13B5" w:rsidRDefault="00FC13B5" w:rsidP="00FC13B5">
    <w:pPr>
      <w:pStyle w:val="NoSpacing"/>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169B" w14:textId="77777777" w:rsidR="003B50B4" w:rsidRDefault="003B50B4" w:rsidP="00FC13B5">
    <w:pPr>
      <w:pStyle w:val="NoSpacing"/>
      <w:jc w:val="center"/>
    </w:pPr>
    <w:r>
      <w:rPr>
        <w:noProof/>
      </w:rPr>
      <w:drawing>
        <wp:inline distT="0" distB="0" distL="0" distR="0" wp14:anchorId="2E38F7E2" wp14:editId="5A8A5E1C">
          <wp:extent cx="720000" cy="720000"/>
          <wp:effectExtent l="0" t="0" r="4445" b="4445"/>
          <wp:docPr id="1" name="Picture 126" descr="Description: Macintosh HD:Users:engellfranzfagaragan:Documents:PHILGBC:Graphics and Others:Logos:2013 (New Logos):Terms of Use:01-PHILGBC-FC-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Macintosh HD:Users:engellfranzfagaragan:Documents:PHILGBC:Graphics and Others:Logos:2013 (New Logos):Terms of Use:01-PHILGBC-FC-B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1291BD1" w14:textId="77777777" w:rsidR="003B50B4" w:rsidRPr="00FC13B5" w:rsidRDefault="003B50B4" w:rsidP="00FC13B5">
    <w:pPr>
      <w:pStyle w:val="NoSpacing"/>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98230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D5AE1"/>
    <w:multiLevelType w:val="hybridMultilevel"/>
    <w:tmpl w:val="74A8B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403467"/>
    <w:multiLevelType w:val="hybridMultilevel"/>
    <w:tmpl w:val="B9464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30F29"/>
    <w:multiLevelType w:val="hybridMultilevel"/>
    <w:tmpl w:val="AC5CE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52E8E"/>
    <w:multiLevelType w:val="multilevel"/>
    <w:tmpl w:val="8FE4878E"/>
    <w:styleLink w:val="Outline"/>
    <w:lvl w:ilvl="0">
      <w:start w:val="1"/>
      <w:numFmt w:val="decimal"/>
      <w:lvlText w:val="%1."/>
      <w:lvlJc w:val="left"/>
      <w:pPr>
        <w:ind w:left="0" w:firstLine="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isLg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5" w15:restartNumberingAfterBreak="0">
    <w:nsid w:val="31874B9F"/>
    <w:multiLevelType w:val="hybridMultilevel"/>
    <w:tmpl w:val="B9464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031CB5"/>
    <w:multiLevelType w:val="hybridMultilevel"/>
    <w:tmpl w:val="64BAD000"/>
    <w:lvl w:ilvl="0" w:tplc="E54AD5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C431333"/>
    <w:multiLevelType w:val="hybridMultilevel"/>
    <w:tmpl w:val="A4582C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B485F20"/>
    <w:multiLevelType w:val="hybridMultilevel"/>
    <w:tmpl w:val="B7EC8A62"/>
    <w:lvl w:ilvl="0" w:tplc="526A42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E8D38E5"/>
    <w:multiLevelType w:val="hybridMultilevel"/>
    <w:tmpl w:val="4808D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400A56"/>
    <w:multiLevelType w:val="hybridMultilevel"/>
    <w:tmpl w:val="88A2473A"/>
    <w:lvl w:ilvl="0" w:tplc="2B18891C">
      <w:start w:val="4"/>
      <w:numFmt w:val="bullet"/>
      <w:lvlText w:val=""/>
      <w:lvlJc w:val="left"/>
      <w:pPr>
        <w:ind w:left="1140" w:hanging="360"/>
      </w:pPr>
      <w:rPr>
        <w:rFonts w:ascii="Symbol" w:eastAsiaTheme="minorHAnsi" w:hAnsi="Symbol" w:cstheme="minorBidi"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15:restartNumberingAfterBreak="0">
    <w:nsid w:val="56D621A7"/>
    <w:multiLevelType w:val="hybridMultilevel"/>
    <w:tmpl w:val="841CB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7255E1A"/>
    <w:multiLevelType w:val="hybridMultilevel"/>
    <w:tmpl w:val="CB622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3C1355B"/>
    <w:multiLevelType w:val="multilevel"/>
    <w:tmpl w:val="CDE2F604"/>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645736CF"/>
    <w:multiLevelType w:val="hybridMultilevel"/>
    <w:tmpl w:val="CF0A6760"/>
    <w:lvl w:ilvl="0" w:tplc="1C404B30">
      <w:start w:val="1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68F4326"/>
    <w:multiLevelType w:val="hybridMultilevel"/>
    <w:tmpl w:val="A13E44A4"/>
    <w:lvl w:ilvl="0" w:tplc="C868C456">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87D4C7B"/>
    <w:multiLevelType w:val="hybridMultilevel"/>
    <w:tmpl w:val="B7E8BE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246097">
    <w:abstractNumId w:val="4"/>
  </w:num>
  <w:num w:numId="2" w16cid:durableId="1664510885">
    <w:abstractNumId w:val="13"/>
  </w:num>
  <w:num w:numId="3" w16cid:durableId="101151086">
    <w:abstractNumId w:val="10"/>
  </w:num>
  <w:num w:numId="4" w16cid:durableId="1521506868">
    <w:abstractNumId w:val="6"/>
  </w:num>
  <w:num w:numId="5" w16cid:durableId="1023625816">
    <w:abstractNumId w:val="15"/>
  </w:num>
  <w:num w:numId="6" w16cid:durableId="1830973050">
    <w:abstractNumId w:val="0"/>
  </w:num>
  <w:num w:numId="7" w16cid:durableId="1602254230">
    <w:abstractNumId w:val="8"/>
  </w:num>
  <w:num w:numId="8" w16cid:durableId="1682656365">
    <w:abstractNumId w:val="9"/>
  </w:num>
  <w:num w:numId="9" w16cid:durableId="371737528">
    <w:abstractNumId w:val="16"/>
  </w:num>
  <w:num w:numId="10" w16cid:durableId="20136415">
    <w:abstractNumId w:val="5"/>
  </w:num>
  <w:num w:numId="11" w16cid:durableId="933393702">
    <w:abstractNumId w:val="3"/>
  </w:num>
  <w:num w:numId="12" w16cid:durableId="852308751">
    <w:abstractNumId w:val="2"/>
  </w:num>
  <w:num w:numId="13" w16cid:durableId="1589383324">
    <w:abstractNumId w:val="14"/>
  </w:num>
  <w:num w:numId="14" w16cid:durableId="818612724">
    <w:abstractNumId w:val="12"/>
  </w:num>
  <w:num w:numId="15" w16cid:durableId="542013919">
    <w:abstractNumId w:val="1"/>
  </w:num>
  <w:num w:numId="16" w16cid:durableId="1690449479">
    <w:abstractNumId w:val="11"/>
  </w:num>
  <w:num w:numId="17" w16cid:durableId="105423454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attachedTemplate r:id="rId1"/>
  <w:documentProtection w:edit="forms" w:enforcement="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DB9"/>
    <w:rsid w:val="0000083C"/>
    <w:rsid w:val="00006CEE"/>
    <w:rsid w:val="00007FBB"/>
    <w:rsid w:val="000102A2"/>
    <w:rsid w:val="00011EA2"/>
    <w:rsid w:val="000121B3"/>
    <w:rsid w:val="00013A00"/>
    <w:rsid w:val="00013A1E"/>
    <w:rsid w:val="00015157"/>
    <w:rsid w:val="00015214"/>
    <w:rsid w:val="00015645"/>
    <w:rsid w:val="0001584C"/>
    <w:rsid w:val="000175F1"/>
    <w:rsid w:val="0001760E"/>
    <w:rsid w:val="00022EB6"/>
    <w:rsid w:val="00025581"/>
    <w:rsid w:val="000259F6"/>
    <w:rsid w:val="00026D33"/>
    <w:rsid w:val="0003051C"/>
    <w:rsid w:val="0003288A"/>
    <w:rsid w:val="00032ABB"/>
    <w:rsid w:val="00032BE7"/>
    <w:rsid w:val="00032D17"/>
    <w:rsid w:val="00035015"/>
    <w:rsid w:val="0003527A"/>
    <w:rsid w:val="00036227"/>
    <w:rsid w:val="00036574"/>
    <w:rsid w:val="00036758"/>
    <w:rsid w:val="00037C1A"/>
    <w:rsid w:val="00040285"/>
    <w:rsid w:val="00040E3F"/>
    <w:rsid w:val="00044565"/>
    <w:rsid w:val="000462D8"/>
    <w:rsid w:val="000471B6"/>
    <w:rsid w:val="000517B6"/>
    <w:rsid w:val="00051D4C"/>
    <w:rsid w:val="00062911"/>
    <w:rsid w:val="000630FF"/>
    <w:rsid w:val="00064DB6"/>
    <w:rsid w:val="000658D6"/>
    <w:rsid w:val="00066D63"/>
    <w:rsid w:val="00071328"/>
    <w:rsid w:val="00071F14"/>
    <w:rsid w:val="00072CD7"/>
    <w:rsid w:val="00082511"/>
    <w:rsid w:val="0008340C"/>
    <w:rsid w:val="00083548"/>
    <w:rsid w:val="00083C6D"/>
    <w:rsid w:val="00084235"/>
    <w:rsid w:val="00087DCE"/>
    <w:rsid w:val="00091E98"/>
    <w:rsid w:val="00092E0B"/>
    <w:rsid w:val="00095F66"/>
    <w:rsid w:val="00095FBA"/>
    <w:rsid w:val="00096305"/>
    <w:rsid w:val="00097508"/>
    <w:rsid w:val="000A181D"/>
    <w:rsid w:val="000A63EF"/>
    <w:rsid w:val="000B146D"/>
    <w:rsid w:val="000B219B"/>
    <w:rsid w:val="000B27BE"/>
    <w:rsid w:val="000B43CD"/>
    <w:rsid w:val="000B57F0"/>
    <w:rsid w:val="000B73D5"/>
    <w:rsid w:val="000C07D4"/>
    <w:rsid w:val="000C0D6A"/>
    <w:rsid w:val="000C16D8"/>
    <w:rsid w:val="000C2ADD"/>
    <w:rsid w:val="000C4325"/>
    <w:rsid w:val="000C6C44"/>
    <w:rsid w:val="000D0A6D"/>
    <w:rsid w:val="000D0B6D"/>
    <w:rsid w:val="000D0F0B"/>
    <w:rsid w:val="000D193A"/>
    <w:rsid w:val="000D4182"/>
    <w:rsid w:val="000D48E1"/>
    <w:rsid w:val="000E0F52"/>
    <w:rsid w:val="000E4A7F"/>
    <w:rsid w:val="000E69AD"/>
    <w:rsid w:val="000F0449"/>
    <w:rsid w:val="000F0CD2"/>
    <w:rsid w:val="000F176E"/>
    <w:rsid w:val="000F22FD"/>
    <w:rsid w:val="000F6FAB"/>
    <w:rsid w:val="00101286"/>
    <w:rsid w:val="00101CE4"/>
    <w:rsid w:val="00103C46"/>
    <w:rsid w:val="00104E38"/>
    <w:rsid w:val="00105288"/>
    <w:rsid w:val="00107F9A"/>
    <w:rsid w:val="00113069"/>
    <w:rsid w:val="00114381"/>
    <w:rsid w:val="00115290"/>
    <w:rsid w:val="0011552E"/>
    <w:rsid w:val="00115CF7"/>
    <w:rsid w:val="0011734C"/>
    <w:rsid w:val="0011737B"/>
    <w:rsid w:val="0011767C"/>
    <w:rsid w:val="001209BB"/>
    <w:rsid w:val="00120A83"/>
    <w:rsid w:val="00120C00"/>
    <w:rsid w:val="00121086"/>
    <w:rsid w:val="001215DD"/>
    <w:rsid w:val="0012215B"/>
    <w:rsid w:val="00122CE8"/>
    <w:rsid w:val="00124C14"/>
    <w:rsid w:val="0012515C"/>
    <w:rsid w:val="00126554"/>
    <w:rsid w:val="001313CE"/>
    <w:rsid w:val="00132EC6"/>
    <w:rsid w:val="00133ADB"/>
    <w:rsid w:val="00133BF3"/>
    <w:rsid w:val="00133C89"/>
    <w:rsid w:val="00135130"/>
    <w:rsid w:val="00136227"/>
    <w:rsid w:val="001363E8"/>
    <w:rsid w:val="001370F4"/>
    <w:rsid w:val="00137374"/>
    <w:rsid w:val="00137CE8"/>
    <w:rsid w:val="00141690"/>
    <w:rsid w:val="001435A6"/>
    <w:rsid w:val="001439A4"/>
    <w:rsid w:val="00146244"/>
    <w:rsid w:val="00147E86"/>
    <w:rsid w:val="001519CD"/>
    <w:rsid w:val="00154DB4"/>
    <w:rsid w:val="001555FD"/>
    <w:rsid w:val="0015680F"/>
    <w:rsid w:val="001568D2"/>
    <w:rsid w:val="00156B8B"/>
    <w:rsid w:val="00157E41"/>
    <w:rsid w:val="00160066"/>
    <w:rsid w:val="0016070D"/>
    <w:rsid w:val="00161B67"/>
    <w:rsid w:val="00162AA3"/>
    <w:rsid w:val="001637D6"/>
    <w:rsid w:val="00163898"/>
    <w:rsid w:val="00163EAB"/>
    <w:rsid w:val="00163FDF"/>
    <w:rsid w:val="001660E6"/>
    <w:rsid w:val="00166E14"/>
    <w:rsid w:val="00167ED7"/>
    <w:rsid w:val="00173500"/>
    <w:rsid w:val="001735D5"/>
    <w:rsid w:val="00174168"/>
    <w:rsid w:val="0017482D"/>
    <w:rsid w:val="0017525B"/>
    <w:rsid w:val="00175982"/>
    <w:rsid w:val="00180278"/>
    <w:rsid w:val="001805EA"/>
    <w:rsid w:val="00181D23"/>
    <w:rsid w:val="00186E21"/>
    <w:rsid w:val="00186FC8"/>
    <w:rsid w:val="00187E3A"/>
    <w:rsid w:val="001913B5"/>
    <w:rsid w:val="00192D0D"/>
    <w:rsid w:val="00193D00"/>
    <w:rsid w:val="0019424E"/>
    <w:rsid w:val="00194BD3"/>
    <w:rsid w:val="00195168"/>
    <w:rsid w:val="001977BE"/>
    <w:rsid w:val="001A1E21"/>
    <w:rsid w:val="001A1F64"/>
    <w:rsid w:val="001A40D5"/>
    <w:rsid w:val="001A5067"/>
    <w:rsid w:val="001A58D2"/>
    <w:rsid w:val="001A6039"/>
    <w:rsid w:val="001A617A"/>
    <w:rsid w:val="001A61C4"/>
    <w:rsid w:val="001A6485"/>
    <w:rsid w:val="001A7F69"/>
    <w:rsid w:val="001B0E6E"/>
    <w:rsid w:val="001B4161"/>
    <w:rsid w:val="001B72B8"/>
    <w:rsid w:val="001C0082"/>
    <w:rsid w:val="001C2369"/>
    <w:rsid w:val="001C266D"/>
    <w:rsid w:val="001C2D9B"/>
    <w:rsid w:val="001C45C0"/>
    <w:rsid w:val="001C5B1E"/>
    <w:rsid w:val="001C61A4"/>
    <w:rsid w:val="001C7798"/>
    <w:rsid w:val="001D00DE"/>
    <w:rsid w:val="001D07F6"/>
    <w:rsid w:val="001D0881"/>
    <w:rsid w:val="001D3DB0"/>
    <w:rsid w:val="001D48F9"/>
    <w:rsid w:val="001D4A71"/>
    <w:rsid w:val="001D6557"/>
    <w:rsid w:val="001D737A"/>
    <w:rsid w:val="001E03DB"/>
    <w:rsid w:val="001E07C9"/>
    <w:rsid w:val="001E0FA6"/>
    <w:rsid w:val="001E1A2B"/>
    <w:rsid w:val="001E1D09"/>
    <w:rsid w:val="001E22ED"/>
    <w:rsid w:val="001E4963"/>
    <w:rsid w:val="001E4BD5"/>
    <w:rsid w:val="001E4E54"/>
    <w:rsid w:val="001E5D06"/>
    <w:rsid w:val="001E5FDD"/>
    <w:rsid w:val="001F076D"/>
    <w:rsid w:val="001F1AA8"/>
    <w:rsid w:val="001F46E5"/>
    <w:rsid w:val="001F4860"/>
    <w:rsid w:val="001F5206"/>
    <w:rsid w:val="0020090D"/>
    <w:rsid w:val="00200DCD"/>
    <w:rsid w:val="00200F0F"/>
    <w:rsid w:val="00201404"/>
    <w:rsid w:val="002018BD"/>
    <w:rsid w:val="0020263E"/>
    <w:rsid w:val="002029C3"/>
    <w:rsid w:val="00202C11"/>
    <w:rsid w:val="0020392E"/>
    <w:rsid w:val="002051BD"/>
    <w:rsid w:val="00206FE5"/>
    <w:rsid w:val="002100C2"/>
    <w:rsid w:val="00211E73"/>
    <w:rsid w:val="0021369D"/>
    <w:rsid w:val="00213821"/>
    <w:rsid w:val="00213C20"/>
    <w:rsid w:val="002141B0"/>
    <w:rsid w:val="00214F17"/>
    <w:rsid w:val="00215E31"/>
    <w:rsid w:val="00217EFB"/>
    <w:rsid w:val="00221648"/>
    <w:rsid w:val="00222963"/>
    <w:rsid w:val="00227601"/>
    <w:rsid w:val="002330F3"/>
    <w:rsid w:val="0023344F"/>
    <w:rsid w:val="002335FD"/>
    <w:rsid w:val="00233D1C"/>
    <w:rsid w:val="0023452E"/>
    <w:rsid w:val="002379F6"/>
    <w:rsid w:val="0024093D"/>
    <w:rsid w:val="00240EED"/>
    <w:rsid w:val="002435F4"/>
    <w:rsid w:val="00247C17"/>
    <w:rsid w:val="002512A6"/>
    <w:rsid w:val="0025442A"/>
    <w:rsid w:val="002556CD"/>
    <w:rsid w:val="00256BFA"/>
    <w:rsid w:val="002611BD"/>
    <w:rsid w:val="002618C9"/>
    <w:rsid w:val="00270271"/>
    <w:rsid w:val="00270E03"/>
    <w:rsid w:val="002730BB"/>
    <w:rsid w:val="002735D4"/>
    <w:rsid w:val="00275B38"/>
    <w:rsid w:val="002761BD"/>
    <w:rsid w:val="002761DF"/>
    <w:rsid w:val="00277374"/>
    <w:rsid w:val="00277B8D"/>
    <w:rsid w:val="00277C89"/>
    <w:rsid w:val="00282C67"/>
    <w:rsid w:val="002872F0"/>
    <w:rsid w:val="00287313"/>
    <w:rsid w:val="002926B5"/>
    <w:rsid w:val="00293D2D"/>
    <w:rsid w:val="00296715"/>
    <w:rsid w:val="00296C42"/>
    <w:rsid w:val="00296D69"/>
    <w:rsid w:val="00297D5D"/>
    <w:rsid w:val="00297FE1"/>
    <w:rsid w:val="002A31D6"/>
    <w:rsid w:val="002A3448"/>
    <w:rsid w:val="002A3F90"/>
    <w:rsid w:val="002A4363"/>
    <w:rsid w:val="002A43D8"/>
    <w:rsid w:val="002A5FE3"/>
    <w:rsid w:val="002B0BE4"/>
    <w:rsid w:val="002B12B5"/>
    <w:rsid w:val="002B1333"/>
    <w:rsid w:val="002B75EF"/>
    <w:rsid w:val="002C1430"/>
    <w:rsid w:val="002C5C0F"/>
    <w:rsid w:val="002D2870"/>
    <w:rsid w:val="002D563B"/>
    <w:rsid w:val="002D5ACE"/>
    <w:rsid w:val="002D5FB4"/>
    <w:rsid w:val="002D6467"/>
    <w:rsid w:val="002D7368"/>
    <w:rsid w:val="002D77EC"/>
    <w:rsid w:val="002E03F5"/>
    <w:rsid w:val="002E259A"/>
    <w:rsid w:val="002E41E3"/>
    <w:rsid w:val="002E5555"/>
    <w:rsid w:val="002F0CD5"/>
    <w:rsid w:val="002F1263"/>
    <w:rsid w:val="002F14A8"/>
    <w:rsid w:val="002F2381"/>
    <w:rsid w:val="002F27B4"/>
    <w:rsid w:val="002F4A37"/>
    <w:rsid w:val="002F5F71"/>
    <w:rsid w:val="002F7029"/>
    <w:rsid w:val="002F750E"/>
    <w:rsid w:val="00300F59"/>
    <w:rsid w:val="00301DE6"/>
    <w:rsid w:val="00303268"/>
    <w:rsid w:val="00303B92"/>
    <w:rsid w:val="003051D5"/>
    <w:rsid w:val="00305C93"/>
    <w:rsid w:val="003137F7"/>
    <w:rsid w:val="003179B9"/>
    <w:rsid w:val="0032032D"/>
    <w:rsid w:val="00323AB1"/>
    <w:rsid w:val="00323B76"/>
    <w:rsid w:val="00323F82"/>
    <w:rsid w:val="00323FE8"/>
    <w:rsid w:val="00324112"/>
    <w:rsid w:val="0032536A"/>
    <w:rsid w:val="0032768C"/>
    <w:rsid w:val="00330063"/>
    <w:rsid w:val="00331363"/>
    <w:rsid w:val="00332E0F"/>
    <w:rsid w:val="00334607"/>
    <w:rsid w:val="00336809"/>
    <w:rsid w:val="00336B01"/>
    <w:rsid w:val="003400B1"/>
    <w:rsid w:val="00341A9E"/>
    <w:rsid w:val="00341DD3"/>
    <w:rsid w:val="00341E41"/>
    <w:rsid w:val="003439E8"/>
    <w:rsid w:val="00343A60"/>
    <w:rsid w:val="00345777"/>
    <w:rsid w:val="00345F62"/>
    <w:rsid w:val="0035169D"/>
    <w:rsid w:val="003531B8"/>
    <w:rsid w:val="0035569C"/>
    <w:rsid w:val="0035669F"/>
    <w:rsid w:val="00356CAA"/>
    <w:rsid w:val="00357950"/>
    <w:rsid w:val="003579D3"/>
    <w:rsid w:val="00357A4A"/>
    <w:rsid w:val="00360068"/>
    <w:rsid w:val="00360592"/>
    <w:rsid w:val="00361359"/>
    <w:rsid w:val="00361612"/>
    <w:rsid w:val="00361DE4"/>
    <w:rsid w:val="0036729C"/>
    <w:rsid w:val="003672A6"/>
    <w:rsid w:val="00367416"/>
    <w:rsid w:val="00371E8E"/>
    <w:rsid w:val="0037211E"/>
    <w:rsid w:val="00374ED2"/>
    <w:rsid w:val="003750CB"/>
    <w:rsid w:val="00375A1C"/>
    <w:rsid w:val="00375EEC"/>
    <w:rsid w:val="0037756F"/>
    <w:rsid w:val="00377E86"/>
    <w:rsid w:val="00381AAE"/>
    <w:rsid w:val="00385107"/>
    <w:rsid w:val="0038538C"/>
    <w:rsid w:val="00385931"/>
    <w:rsid w:val="00385E50"/>
    <w:rsid w:val="00390665"/>
    <w:rsid w:val="00392DC3"/>
    <w:rsid w:val="00395D28"/>
    <w:rsid w:val="0039653E"/>
    <w:rsid w:val="00396DBC"/>
    <w:rsid w:val="003A2DC5"/>
    <w:rsid w:val="003A3DA3"/>
    <w:rsid w:val="003A3FA6"/>
    <w:rsid w:val="003A48D0"/>
    <w:rsid w:val="003A55F0"/>
    <w:rsid w:val="003B00A0"/>
    <w:rsid w:val="003B0F2F"/>
    <w:rsid w:val="003B17C7"/>
    <w:rsid w:val="003B1D29"/>
    <w:rsid w:val="003B2C05"/>
    <w:rsid w:val="003B50B4"/>
    <w:rsid w:val="003B519C"/>
    <w:rsid w:val="003B637B"/>
    <w:rsid w:val="003B78CE"/>
    <w:rsid w:val="003C0558"/>
    <w:rsid w:val="003C19BC"/>
    <w:rsid w:val="003C1A19"/>
    <w:rsid w:val="003C4F25"/>
    <w:rsid w:val="003C5F66"/>
    <w:rsid w:val="003C6172"/>
    <w:rsid w:val="003C6A54"/>
    <w:rsid w:val="003C6DE6"/>
    <w:rsid w:val="003D30FB"/>
    <w:rsid w:val="003D3E64"/>
    <w:rsid w:val="003D717E"/>
    <w:rsid w:val="003D77B5"/>
    <w:rsid w:val="003E2838"/>
    <w:rsid w:val="003E450F"/>
    <w:rsid w:val="003E54DF"/>
    <w:rsid w:val="003E575C"/>
    <w:rsid w:val="003E6355"/>
    <w:rsid w:val="003F0DC8"/>
    <w:rsid w:val="003F16C1"/>
    <w:rsid w:val="003F376A"/>
    <w:rsid w:val="003F383C"/>
    <w:rsid w:val="003F6121"/>
    <w:rsid w:val="003F62E7"/>
    <w:rsid w:val="003F7E8F"/>
    <w:rsid w:val="00402A27"/>
    <w:rsid w:val="00403916"/>
    <w:rsid w:val="00405526"/>
    <w:rsid w:val="004060BE"/>
    <w:rsid w:val="004109DE"/>
    <w:rsid w:val="00413C68"/>
    <w:rsid w:val="0041436A"/>
    <w:rsid w:val="00415A15"/>
    <w:rsid w:val="00416D08"/>
    <w:rsid w:val="00417A43"/>
    <w:rsid w:val="004201A8"/>
    <w:rsid w:val="00422821"/>
    <w:rsid w:val="00423757"/>
    <w:rsid w:val="00425F58"/>
    <w:rsid w:val="004260E4"/>
    <w:rsid w:val="00430C49"/>
    <w:rsid w:val="00431047"/>
    <w:rsid w:val="00431D79"/>
    <w:rsid w:val="00432493"/>
    <w:rsid w:val="00434302"/>
    <w:rsid w:val="00435258"/>
    <w:rsid w:val="00435ABD"/>
    <w:rsid w:val="00436A68"/>
    <w:rsid w:val="00436C43"/>
    <w:rsid w:val="00437C05"/>
    <w:rsid w:val="0044222D"/>
    <w:rsid w:val="00443DBE"/>
    <w:rsid w:val="00446608"/>
    <w:rsid w:val="00447623"/>
    <w:rsid w:val="004524AC"/>
    <w:rsid w:val="00457637"/>
    <w:rsid w:val="00457CE8"/>
    <w:rsid w:val="00457EDD"/>
    <w:rsid w:val="00460A4D"/>
    <w:rsid w:val="0046187C"/>
    <w:rsid w:val="00461A14"/>
    <w:rsid w:val="00463DD9"/>
    <w:rsid w:val="004660A4"/>
    <w:rsid w:val="00466A7F"/>
    <w:rsid w:val="0046721F"/>
    <w:rsid w:val="00467D12"/>
    <w:rsid w:val="00467E67"/>
    <w:rsid w:val="00470C25"/>
    <w:rsid w:val="00471B4B"/>
    <w:rsid w:val="00471E2E"/>
    <w:rsid w:val="004724B2"/>
    <w:rsid w:val="00473450"/>
    <w:rsid w:val="00474F68"/>
    <w:rsid w:val="0047581D"/>
    <w:rsid w:val="00476072"/>
    <w:rsid w:val="0048023E"/>
    <w:rsid w:val="0048664A"/>
    <w:rsid w:val="004876FE"/>
    <w:rsid w:val="004878CB"/>
    <w:rsid w:val="00490C7D"/>
    <w:rsid w:val="004918A2"/>
    <w:rsid w:val="004919B7"/>
    <w:rsid w:val="00491D34"/>
    <w:rsid w:val="00491F06"/>
    <w:rsid w:val="0049313D"/>
    <w:rsid w:val="0049376E"/>
    <w:rsid w:val="004944A5"/>
    <w:rsid w:val="00495B72"/>
    <w:rsid w:val="00496131"/>
    <w:rsid w:val="00496275"/>
    <w:rsid w:val="00497AAD"/>
    <w:rsid w:val="00497BBD"/>
    <w:rsid w:val="004A394F"/>
    <w:rsid w:val="004A4A31"/>
    <w:rsid w:val="004A5881"/>
    <w:rsid w:val="004A6218"/>
    <w:rsid w:val="004A628F"/>
    <w:rsid w:val="004A67F2"/>
    <w:rsid w:val="004A73ED"/>
    <w:rsid w:val="004A7ACE"/>
    <w:rsid w:val="004A7FFE"/>
    <w:rsid w:val="004B1B9B"/>
    <w:rsid w:val="004B2535"/>
    <w:rsid w:val="004B4A8C"/>
    <w:rsid w:val="004B5255"/>
    <w:rsid w:val="004B68EA"/>
    <w:rsid w:val="004B70F2"/>
    <w:rsid w:val="004C03B7"/>
    <w:rsid w:val="004C0DA7"/>
    <w:rsid w:val="004C331A"/>
    <w:rsid w:val="004C3C1B"/>
    <w:rsid w:val="004C6425"/>
    <w:rsid w:val="004D183C"/>
    <w:rsid w:val="004D2009"/>
    <w:rsid w:val="004D37DC"/>
    <w:rsid w:val="004D4829"/>
    <w:rsid w:val="004D48EE"/>
    <w:rsid w:val="004D4EA1"/>
    <w:rsid w:val="004D53AA"/>
    <w:rsid w:val="004D6733"/>
    <w:rsid w:val="004D69B5"/>
    <w:rsid w:val="004E0317"/>
    <w:rsid w:val="004E0FEE"/>
    <w:rsid w:val="004E2B73"/>
    <w:rsid w:val="004E7CAF"/>
    <w:rsid w:val="004F1903"/>
    <w:rsid w:val="004F4041"/>
    <w:rsid w:val="004F6DB9"/>
    <w:rsid w:val="004F6F73"/>
    <w:rsid w:val="00500119"/>
    <w:rsid w:val="0050146A"/>
    <w:rsid w:val="00501532"/>
    <w:rsid w:val="0050350A"/>
    <w:rsid w:val="00504D4A"/>
    <w:rsid w:val="0050787F"/>
    <w:rsid w:val="0051036B"/>
    <w:rsid w:val="00510CBA"/>
    <w:rsid w:val="00511104"/>
    <w:rsid w:val="0051166E"/>
    <w:rsid w:val="00511FFC"/>
    <w:rsid w:val="00512030"/>
    <w:rsid w:val="0051220E"/>
    <w:rsid w:val="00512276"/>
    <w:rsid w:val="00512A58"/>
    <w:rsid w:val="0051633C"/>
    <w:rsid w:val="0051750F"/>
    <w:rsid w:val="0052341B"/>
    <w:rsid w:val="00523CA9"/>
    <w:rsid w:val="00524271"/>
    <w:rsid w:val="00525334"/>
    <w:rsid w:val="0053269C"/>
    <w:rsid w:val="00533D89"/>
    <w:rsid w:val="00534E23"/>
    <w:rsid w:val="00537ABE"/>
    <w:rsid w:val="0054177D"/>
    <w:rsid w:val="0054211E"/>
    <w:rsid w:val="0054277F"/>
    <w:rsid w:val="00543288"/>
    <w:rsid w:val="005436F7"/>
    <w:rsid w:val="00544510"/>
    <w:rsid w:val="00546A9D"/>
    <w:rsid w:val="00546CDE"/>
    <w:rsid w:val="00547E98"/>
    <w:rsid w:val="005513FA"/>
    <w:rsid w:val="00551B91"/>
    <w:rsid w:val="00554277"/>
    <w:rsid w:val="00554D1E"/>
    <w:rsid w:val="0055566B"/>
    <w:rsid w:val="00557697"/>
    <w:rsid w:val="00557ADA"/>
    <w:rsid w:val="00560697"/>
    <w:rsid w:val="005613F9"/>
    <w:rsid w:val="00564E75"/>
    <w:rsid w:val="00565EF8"/>
    <w:rsid w:val="005672B1"/>
    <w:rsid w:val="00567310"/>
    <w:rsid w:val="0057010B"/>
    <w:rsid w:val="005707AC"/>
    <w:rsid w:val="0057218F"/>
    <w:rsid w:val="0057393C"/>
    <w:rsid w:val="00574A5E"/>
    <w:rsid w:val="00577016"/>
    <w:rsid w:val="005810D1"/>
    <w:rsid w:val="00581643"/>
    <w:rsid w:val="00584F91"/>
    <w:rsid w:val="005878BF"/>
    <w:rsid w:val="00590408"/>
    <w:rsid w:val="00592C46"/>
    <w:rsid w:val="00595254"/>
    <w:rsid w:val="0059592B"/>
    <w:rsid w:val="00595982"/>
    <w:rsid w:val="005A1295"/>
    <w:rsid w:val="005A1D67"/>
    <w:rsid w:val="005A7A1B"/>
    <w:rsid w:val="005B1160"/>
    <w:rsid w:val="005B1662"/>
    <w:rsid w:val="005B2338"/>
    <w:rsid w:val="005B41B2"/>
    <w:rsid w:val="005B44F6"/>
    <w:rsid w:val="005B56D7"/>
    <w:rsid w:val="005B5B21"/>
    <w:rsid w:val="005B6189"/>
    <w:rsid w:val="005B63FC"/>
    <w:rsid w:val="005C01E4"/>
    <w:rsid w:val="005C50DC"/>
    <w:rsid w:val="005C6B08"/>
    <w:rsid w:val="005C7372"/>
    <w:rsid w:val="005D0816"/>
    <w:rsid w:val="005D19F5"/>
    <w:rsid w:val="005D2C4D"/>
    <w:rsid w:val="005D454B"/>
    <w:rsid w:val="005D4F25"/>
    <w:rsid w:val="005D6E12"/>
    <w:rsid w:val="005E056E"/>
    <w:rsid w:val="005E0861"/>
    <w:rsid w:val="005E0BB0"/>
    <w:rsid w:val="005E1BA3"/>
    <w:rsid w:val="005E405C"/>
    <w:rsid w:val="005E73A8"/>
    <w:rsid w:val="005F26A1"/>
    <w:rsid w:val="005F5A8E"/>
    <w:rsid w:val="005F65EF"/>
    <w:rsid w:val="005F6ACC"/>
    <w:rsid w:val="005F6D79"/>
    <w:rsid w:val="005F7E77"/>
    <w:rsid w:val="006007D0"/>
    <w:rsid w:val="0060615C"/>
    <w:rsid w:val="00607E33"/>
    <w:rsid w:val="00610422"/>
    <w:rsid w:val="006126BD"/>
    <w:rsid w:val="0061436E"/>
    <w:rsid w:val="00615981"/>
    <w:rsid w:val="00617E02"/>
    <w:rsid w:val="006213EE"/>
    <w:rsid w:val="00622613"/>
    <w:rsid w:val="00623081"/>
    <w:rsid w:val="006234E7"/>
    <w:rsid w:val="00624B8F"/>
    <w:rsid w:val="00625488"/>
    <w:rsid w:val="0062678E"/>
    <w:rsid w:val="00627F6B"/>
    <w:rsid w:val="006308D3"/>
    <w:rsid w:val="00630A8D"/>
    <w:rsid w:val="00632C4D"/>
    <w:rsid w:val="00637CA4"/>
    <w:rsid w:val="00637EEE"/>
    <w:rsid w:val="00640D70"/>
    <w:rsid w:val="00642074"/>
    <w:rsid w:val="00642538"/>
    <w:rsid w:val="00643848"/>
    <w:rsid w:val="00643891"/>
    <w:rsid w:val="00644A44"/>
    <w:rsid w:val="00644F20"/>
    <w:rsid w:val="006451D2"/>
    <w:rsid w:val="006458C2"/>
    <w:rsid w:val="00647133"/>
    <w:rsid w:val="0064717C"/>
    <w:rsid w:val="00647BA0"/>
    <w:rsid w:val="00647DE5"/>
    <w:rsid w:val="00650027"/>
    <w:rsid w:val="006501FC"/>
    <w:rsid w:val="00650679"/>
    <w:rsid w:val="00650FA3"/>
    <w:rsid w:val="006531D2"/>
    <w:rsid w:val="00653412"/>
    <w:rsid w:val="00654C4A"/>
    <w:rsid w:val="0065655E"/>
    <w:rsid w:val="0065692B"/>
    <w:rsid w:val="0066149D"/>
    <w:rsid w:val="00661D71"/>
    <w:rsid w:val="00664AD8"/>
    <w:rsid w:val="0066679F"/>
    <w:rsid w:val="006669DE"/>
    <w:rsid w:val="006679D6"/>
    <w:rsid w:val="00667E5D"/>
    <w:rsid w:val="00673166"/>
    <w:rsid w:val="00673F11"/>
    <w:rsid w:val="0067418B"/>
    <w:rsid w:val="00674984"/>
    <w:rsid w:val="00676243"/>
    <w:rsid w:val="0067647A"/>
    <w:rsid w:val="00676FD9"/>
    <w:rsid w:val="00680A8D"/>
    <w:rsid w:val="00680FD5"/>
    <w:rsid w:val="006817C3"/>
    <w:rsid w:val="006819D9"/>
    <w:rsid w:val="00681E31"/>
    <w:rsid w:val="0068353D"/>
    <w:rsid w:val="00683881"/>
    <w:rsid w:val="006854FE"/>
    <w:rsid w:val="00686B83"/>
    <w:rsid w:val="00690D8A"/>
    <w:rsid w:val="00690DAE"/>
    <w:rsid w:val="006936A5"/>
    <w:rsid w:val="006936CE"/>
    <w:rsid w:val="00693B37"/>
    <w:rsid w:val="00693C22"/>
    <w:rsid w:val="00694F6B"/>
    <w:rsid w:val="006953D2"/>
    <w:rsid w:val="00695FA1"/>
    <w:rsid w:val="00696ABA"/>
    <w:rsid w:val="00697F20"/>
    <w:rsid w:val="006A0647"/>
    <w:rsid w:val="006A09ED"/>
    <w:rsid w:val="006A2565"/>
    <w:rsid w:val="006A42BD"/>
    <w:rsid w:val="006A45EB"/>
    <w:rsid w:val="006A6605"/>
    <w:rsid w:val="006A6B8D"/>
    <w:rsid w:val="006A78E7"/>
    <w:rsid w:val="006B124B"/>
    <w:rsid w:val="006B1B07"/>
    <w:rsid w:val="006B1DF0"/>
    <w:rsid w:val="006B2B64"/>
    <w:rsid w:val="006B347C"/>
    <w:rsid w:val="006B66AF"/>
    <w:rsid w:val="006B70BD"/>
    <w:rsid w:val="006C0C2E"/>
    <w:rsid w:val="006C18E1"/>
    <w:rsid w:val="006C23BF"/>
    <w:rsid w:val="006C3E71"/>
    <w:rsid w:val="006C4C92"/>
    <w:rsid w:val="006C73F0"/>
    <w:rsid w:val="006D0283"/>
    <w:rsid w:val="006D03C4"/>
    <w:rsid w:val="006D0880"/>
    <w:rsid w:val="006D0D6C"/>
    <w:rsid w:val="006D16BE"/>
    <w:rsid w:val="006D65EB"/>
    <w:rsid w:val="006D6790"/>
    <w:rsid w:val="006D68EA"/>
    <w:rsid w:val="006D6D0E"/>
    <w:rsid w:val="006E02EE"/>
    <w:rsid w:val="006E0764"/>
    <w:rsid w:val="006E0E94"/>
    <w:rsid w:val="006E1003"/>
    <w:rsid w:val="006E3436"/>
    <w:rsid w:val="006E7EE1"/>
    <w:rsid w:val="006F0302"/>
    <w:rsid w:val="006F0834"/>
    <w:rsid w:val="006F2549"/>
    <w:rsid w:val="006F5A86"/>
    <w:rsid w:val="006F62C8"/>
    <w:rsid w:val="00701E75"/>
    <w:rsid w:val="00704F74"/>
    <w:rsid w:val="00704FE7"/>
    <w:rsid w:val="00705CE8"/>
    <w:rsid w:val="007061C7"/>
    <w:rsid w:val="00706A29"/>
    <w:rsid w:val="007071D4"/>
    <w:rsid w:val="00712BE8"/>
    <w:rsid w:val="007145CB"/>
    <w:rsid w:val="00714BF0"/>
    <w:rsid w:val="00717CF7"/>
    <w:rsid w:val="007221B0"/>
    <w:rsid w:val="007221DD"/>
    <w:rsid w:val="00724F8E"/>
    <w:rsid w:val="0074104D"/>
    <w:rsid w:val="0074132C"/>
    <w:rsid w:val="0074382A"/>
    <w:rsid w:val="00743A3A"/>
    <w:rsid w:val="00745D3C"/>
    <w:rsid w:val="00746D2A"/>
    <w:rsid w:val="00747A33"/>
    <w:rsid w:val="00750E31"/>
    <w:rsid w:val="007520A2"/>
    <w:rsid w:val="007537C6"/>
    <w:rsid w:val="0075392A"/>
    <w:rsid w:val="00753A7B"/>
    <w:rsid w:val="007575EA"/>
    <w:rsid w:val="007604C3"/>
    <w:rsid w:val="00764F64"/>
    <w:rsid w:val="007653A6"/>
    <w:rsid w:val="007664F2"/>
    <w:rsid w:val="00767499"/>
    <w:rsid w:val="00767E13"/>
    <w:rsid w:val="00770656"/>
    <w:rsid w:val="00773D17"/>
    <w:rsid w:val="007749EE"/>
    <w:rsid w:val="00774CBA"/>
    <w:rsid w:val="00775E83"/>
    <w:rsid w:val="007835AB"/>
    <w:rsid w:val="007847EC"/>
    <w:rsid w:val="0078525A"/>
    <w:rsid w:val="00786412"/>
    <w:rsid w:val="00786BBD"/>
    <w:rsid w:val="00786C2B"/>
    <w:rsid w:val="0078765D"/>
    <w:rsid w:val="00787E51"/>
    <w:rsid w:val="0079173C"/>
    <w:rsid w:val="00791B84"/>
    <w:rsid w:val="00793193"/>
    <w:rsid w:val="00794EBB"/>
    <w:rsid w:val="00795D5D"/>
    <w:rsid w:val="00796674"/>
    <w:rsid w:val="007A1752"/>
    <w:rsid w:val="007A2FDE"/>
    <w:rsid w:val="007A3705"/>
    <w:rsid w:val="007A406E"/>
    <w:rsid w:val="007A4475"/>
    <w:rsid w:val="007A5530"/>
    <w:rsid w:val="007A57C9"/>
    <w:rsid w:val="007A635F"/>
    <w:rsid w:val="007B23BC"/>
    <w:rsid w:val="007B37E3"/>
    <w:rsid w:val="007B4202"/>
    <w:rsid w:val="007B7848"/>
    <w:rsid w:val="007B7B3C"/>
    <w:rsid w:val="007C03E8"/>
    <w:rsid w:val="007C0D2B"/>
    <w:rsid w:val="007C13C8"/>
    <w:rsid w:val="007C25CE"/>
    <w:rsid w:val="007C2C1D"/>
    <w:rsid w:val="007C3F2E"/>
    <w:rsid w:val="007C4CCF"/>
    <w:rsid w:val="007C5F9B"/>
    <w:rsid w:val="007C67B5"/>
    <w:rsid w:val="007C69E0"/>
    <w:rsid w:val="007C7129"/>
    <w:rsid w:val="007D1CB1"/>
    <w:rsid w:val="007D34ED"/>
    <w:rsid w:val="007D4744"/>
    <w:rsid w:val="007D548A"/>
    <w:rsid w:val="007D6E5D"/>
    <w:rsid w:val="007E14B6"/>
    <w:rsid w:val="007E1D62"/>
    <w:rsid w:val="007E3555"/>
    <w:rsid w:val="007E3D33"/>
    <w:rsid w:val="007E3FEF"/>
    <w:rsid w:val="007E7199"/>
    <w:rsid w:val="007E732E"/>
    <w:rsid w:val="007E7418"/>
    <w:rsid w:val="007F422B"/>
    <w:rsid w:val="007F442B"/>
    <w:rsid w:val="007F4693"/>
    <w:rsid w:val="007F52E6"/>
    <w:rsid w:val="007F5C8D"/>
    <w:rsid w:val="007F5EBE"/>
    <w:rsid w:val="007F64CB"/>
    <w:rsid w:val="007F7175"/>
    <w:rsid w:val="007F77FA"/>
    <w:rsid w:val="0080219B"/>
    <w:rsid w:val="008029E6"/>
    <w:rsid w:val="00804127"/>
    <w:rsid w:val="00804345"/>
    <w:rsid w:val="00804A48"/>
    <w:rsid w:val="00804A7C"/>
    <w:rsid w:val="008078F2"/>
    <w:rsid w:val="00807C55"/>
    <w:rsid w:val="0081049F"/>
    <w:rsid w:val="00810AD0"/>
    <w:rsid w:val="00810D1F"/>
    <w:rsid w:val="008141BC"/>
    <w:rsid w:val="00815223"/>
    <w:rsid w:val="00815BB0"/>
    <w:rsid w:val="008221F8"/>
    <w:rsid w:val="00822426"/>
    <w:rsid w:val="008234EE"/>
    <w:rsid w:val="00824EF0"/>
    <w:rsid w:val="008329B0"/>
    <w:rsid w:val="00833EE4"/>
    <w:rsid w:val="00834285"/>
    <w:rsid w:val="00836B36"/>
    <w:rsid w:val="0084042B"/>
    <w:rsid w:val="00841B02"/>
    <w:rsid w:val="008435C1"/>
    <w:rsid w:val="00843BB7"/>
    <w:rsid w:val="008453C3"/>
    <w:rsid w:val="008463DA"/>
    <w:rsid w:val="00847EE2"/>
    <w:rsid w:val="00850577"/>
    <w:rsid w:val="008507D5"/>
    <w:rsid w:val="0085080F"/>
    <w:rsid w:val="00850E6F"/>
    <w:rsid w:val="00850F34"/>
    <w:rsid w:val="00852595"/>
    <w:rsid w:val="0085288D"/>
    <w:rsid w:val="008541A3"/>
    <w:rsid w:val="00854E39"/>
    <w:rsid w:val="0085567D"/>
    <w:rsid w:val="00855D43"/>
    <w:rsid w:val="008609F3"/>
    <w:rsid w:val="00860DDA"/>
    <w:rsid w:val="008615D5"/>
    <w:rsid w:val="0086163E"/>
    <w:rsid w:val="00862F5F"/>
    <w:rsid w:val="00864917"/>
    <w:rsid w:val="00866F7F"/>
    <w:rsid w:val="0087051A"/>
    <w:rsid w:val="0087179D"/>
    <w:rsid w:val="00871BF7"/>
    <w:rsid w:val="00876441"/>
    <w:rsid w:val="0087689D"/>
    <w:rsid w:val="00876C00"/>
    <w:rsid w:val="00876FE4"/>
    <w:rsid w:val="008807BA"/>
    <w:rsid w:val="00880C79"/>
    <w:rsid w:val="00881A98"/>
    <w:rsid w:val="00885B9F"/>
    <w:rsid w:val="0088653C"/>
    <w:rsid w:val="00886613"/>
    <w:rsid w:val="00886C09"/>
    <w:rsid w:val="008878AD"/>
    <w:rsid w:val="00890283"/>
    <w:rsid w:val="008907F3"/>
    <w:rsid w:val="008908E1"/>
    <w:rsid w:val="00890AEC"/>
    <w:rsid w:val="00891CBD"/>
    <w:rsid w:val="00891D93"/>
    <w:rsid w:val="00892163"/>
    <w:rsid w:val="00894DA1"/>
    <w:rsid w:val="00895021"/>
    <w:rsid w:val="00896762"/>
    <w:rsid w:val="00897772"/>
    <w:rsid w:val="008A17E5"/>
    <w:rsid w:val="008A2092"/>
    <w:rsid w:val="008A2F6D"/>
    <w:rsid w:val="008A6054"/>
    <w:rsid w:val="008A6ECA"/>
    <w:rsid w:val="008B37C1"/>
    <w:rsid w:val="008B4893"/>
    <w:rsid w:val="008B52AE"/>
    <w:rsid w:val="008B53FB"/>
    <w:rsid w:val="008B59AD"/>
    <w:rsid w:val="008B5C1F"/>
    <w:rsid w:val="008B65B7"/>
    <w:rsid w:val="008B6EC2"/>
    <w:rsid w:val="008B7A63"/>
    <w:rsid w:val="008C0786"/>
    <w:rsid w:val="008C182E"/>
    <w:rsid w:val="008C2137"/>
    <w:rsid w:val="008C2DC3"/>
    <w:rsid w:val="008C2EF7"/>
    <w:rsid w:val="008C3822"/>
    <w:rsid w:val="008D0B8D"/>
    <w:rsid w:val="008D15CD"/>
    <w:rsid w:val="008D3F05"/>
    <w:rsid w:val="008D4B0A"/>
    <w:rsid w:val="008D4B38"/>
    <w:rsid w:val="008D50AA"/>
    <w:rsid w:val="008D6E25"/>
    <w:rsid w:val="008E1B25"/>
    <w:rsid w:val="008E3182"/>
    <w:rsid w:val="008E4F24"/>
    <w:rsid w:val="008E536F"/>
    <w:rsid w:val="008E5809"/>
    <w:rsid w:val="008E7AE1"/>
    <w:rsid w:val="008F04AB"/>
    <w:rsid w:val="008F2BE5"/>
    <w:rsid w:val="008F3CDA"/>
    <w:rsid w:val="008F5B0D"/>
    <w:rsid w:val="008F5EA5"/>
    <w:rsid w:val="008F65EF"/>
    <w:rsid w:val="008F6CA6"/>
    <w:rsid w:val="008F76A0"/>
    <w:rsid w:val="00900995"/>
    <w:rsid w:val="00902129"/>
    <w:rsid w:val="0090414C"/>
    <w:rsid w:val="009060C2"/>
    <w:rsid w:val="00906C98"/>
    <w:rsid w:val="009077C9"/>
    <w:rsid w:val="00910EDD"/>
    <w:rsid w:val="00913405"/>
    <w:rsid w:val="00913A52"/>
    <w:rsid w:val="0091528F"/>
    <w:rsid w:val="00917A5C"/>
    <w:rsid w:val="00917BB2"/>
    <w:rsid w:val="009216B9"/>
    <w:rsid w:val="009229B5"/>
    <w:rsid w:val="00924084"/>
    <w:rsid w:val="00924A4A"/>
    <w:rsid w:val="00924B92"/>
    <w:rsid w:val="00924DE6"/>
    <w:rsid w:val="00926198"/>
    <w:rsid w:val="00926310"/>
    <w:rsid w:val="009302FF"/>
    <w:rsid w:val="009303DC"/>
    <w:rsid w:val="0093069E"/>
    <w:rsid w:val="009358C6"/>
    <w:rsid w:val="00941AEB"/>
    <w:rsid w:val="00941B05"/>
    <w:rsid w:val="0094351E"/>
    <w:rsid w:val="00944B2E"/>
    <w:rsid w:val="0094519C"/>
    <w:rsid w:val="0094523D"/>
    <w:rsid w:val="00945B25"/>
    <w:rsid w:val="00946257"/>
    <w:rsid w:val="0094703B"/>
    <w:rsid w:val="00947E80"/>
    <w:rsid w:val="009503A8"/>
    <w:rsid w:val="009524FA"/>
    <w:rsid w:val="009529B4"/>
    <w:rsid w:val="00954510"/>
    <w:rsid w:val="00955749"/>
    <w:rsid w:val="0095578E"/>
    <w:rsid w:val="00955C48"/>
    <w:rsid w:val="00956FAB"/>
    <w:rsid w:val="00957323"/>
    <w:rsid w:val="00960D0B"/>
    <w:rsid w:val="009629B1"/>
    <w:rsid w:val="00965963"/>
    <w:rsid w:val="00970D53"/>
    <w:rsid w:val="00971D0B"/>
    <w:rsid w:val="009732FB"/>
    <w:rsid w:val="009735C9"/>
    <w:rsid w:val="00974945"/>
    <w:rsid w:val="00975A4B"/>
    <w:rsid w:val="009770C1"/>
    <w:rsid w:val="009811CC"/>
    <w:rsid w:val="0098336F"/>
    <w:rsid w:val="009858A3"/>
    <w:rsid w:val="00985E23"/>
    <w:rsid w:val="00990112"/>
    <w:rsid w:val="009947C3"/>
    <w:rsid w:val="00994D24"/>
    <w:rsid w:val="00994E26"/>
    <w:rsid w:val="00996028"/>
    <w:rsid w:val="009964B5"/>
    <w:rsid w:val="009A0547"/>
    <w:rsid w:val="009A0891"/>
    <w:rsid w:val="009A10E8"/>
    <w:rsid w:val="009A1A7A"/>
    <w:rsid w:val="009A2726"/>
    <w:rsid w:val="009A2BA0"/>
    <w:rsid w:val="009A2D15"/>
    <w:rsid w:val="009A3FF1"/>
    <w:rsid w:val="009A42DC"/>
    <w:rsid w:val="009B143D"/>
    <w:rsid w:val="009B1E0D"/>
    <w:rsid w:val="009B3F2A"/>
    <w:rsid w:val="009B54D7"/>
    <w:rsid w:val="009B5513"/>
    <w:rsid w:val="009B697B"/>
    <w:rsid w:val="009C1737"/>
    <w:rsid w:val="009C20E9"/>
    <w:rsid w:val="009C782B"/>
    <w:rsid w:val="009D065A"/>
    <w:rsid w:val="009D1CDE"/>
    <w:rsid w:val="009D3D22"/>
    <w:rsid w:val="009D4BE7"/>
    <w:rsid w:val="009D5BBE"/>
    <w:rsid w:val="009D5CB6"/>
    <w:rsid w:val="009D647E"/>
    <w:rsid w:val="009D66B0"/>
    <w:rsid w:val="009D7801"/>
    <w:rsid w:val="009E0547"/>
    <w:rsid w:val="009E06ED"/>
    <w:rsid w:val="009E7D3A"/>
    <w:rsid w:val="009F0653"/>
    <w:rsid w:val="009F2354"/>
    <w:rsid w:val="009F4AFE"/>
    <w:rsid w:val="009F4B36"/>
    <w:rsid w:val="00A00046"/>
    <w:rsid w:val="00A01A14"/>
    <w:rsid w:val="00A04648"/>
    <w:rsid w:val="00A054E8"/>
    <w:rsid w:val="00A05981"/>
    <w:rsid w:val="00A07083"/>
    <w:rsid w:val="00A101AC"/>
    <w:rsid w:val="00A1097C"/>
    <w:rsid w:val="00A12C28"/>
    <w:rsid w:val="00A132C4"/>
    <w:rsid w:val="00A175B8"/>
    <w:rsid w:val="00A17C17"/>
    <w:rsid w:val="00A21AC2"/>
    <w:rsid w:val="00A2597A"/>
    <w:rsid w:val="00A26B8A"/>
    <w:rsid w:val="00A26D2A"/>
    <w:rsid w:val="00A26D50"/>
    <w:rsid w:val="00A26D73"/>
    <w:rsid w:val="00A26E42"/>
    <w:rsid w:val="00A3041E"/>
    <w:rsid w:val="00A30B60"/>
    <w:rsid w:val="00A30EF2"/>
    <w:rsid w:val="00A3526C"/>
    <w:rsid w:val="00A35BCF"/>
    <w:rsid w:val="00A35ECE"/>
    <w:rsid w:val="00A36107"/>
    <w:rsid w:val="00A374A0"/>
    <w:rsid w:val="00A447AC"/>
    <w:rsid w:val="00A46715"/>
    <w:rsid w:val="00A4704C"/>
    <w:rsid w:val="00A50475"/>
    <w:rsid w:val="00A51E9C"/>
    <w:rsid w:val="00A52B06"/>
    <w:rsid w:val="00A5418D"/>
    <w:rsid w:val="00A550D5"/>
    <w:rsid w:val="00A560FF"/>
    <w:rsid w:val="00A56E65"/>
    <w:rsid w:val="00A575D7"/>
    <w:rsid w:val="00A57FD2"/>
    <w:rsid w:val="00A60CBB"/>
    <w:rsid w:val="00A61C30"/>
    <w:rsid w:val="00A626A3"/>
    <w:rsid w:val="00A663B6"/>
    <w:rsid w:val="00A70AAA"/>
    <w:rsid w:val="00A713C9"/>
    <w:rsid w:val="00A723A0"/>
    <w:rsid w:val="00A7331F"/>
    <w:rsid w:val="00A73636"/>
    <w:rsid w:val="00A73FDC"/>
    <w:rsid w:val="00A75146"/>
    <w:rsid w:val="00A77772"/>
    <w:rsid w:val="00A81564"/>
    <w:rsid w:val="00A82AE4"/>
    <w:rsid w:val="00A83140"/>
    <w:rsid w:val="00A84E17"/>
    <w:rsid w:val="00A85B53"/>
    <w:rsid w:val="00A869B9"/>
    <w:rsid w:val="00A87B19"/>
    <w:rsid w:val="00A904EC"/>
    <w:rsid w:val="00A944E9"/>
    <w:rsid w:val="00A97F56"/>
    <w:rsid w:val="00AA106C"/>
    <w:rsid w:val="00AA18FD"/>
    <w:rsid w:val="00AA1C23"/>
    <w:rsid w:val="00AA45B7"/>
    <w:rsid w:val="00AA7826"/>
    <w:rsid w:val="00AB0644"/>
    <w:rsid w:val="00AB1932"/>
    <w:rsid w:val="00AB4B08"/>
    <w:rsid w:val="00AB4B20"/>
    <w:rsid w:val="00AB583A"/>
    <w:rsid w:val="00AB5D1A"/>
    <w:rsid w:val="00AC1BA3"/>
    <w:rsid w:val="00AC23D9"/>
    <w:rsid w:val="00AC360D"/>
    <w:rsid w:val="00AC3834"/>
    <w:rsid w:val="00AC3A46"/>
    <w:rsid w:val="00AC67F8"/>
    <w:rsid w:val="00AD0DE8"/>
    <w:rsid w:val="00AD0E36"/>
    <w:rsid w:val="00AD3A6F"/>
    <w:rsid w:val="00AD4520"/>
    <w:rsid w:val="00AD771C"/>
    <w:rsid w:val="00AE092D"/>
    <w:rsid w:val="00AE2057"/>
    <w:rsid w:val="00AE3B08"/>
    <w:rsid w:val="00AE452B"/>
    <w:rsid w:val="00AE46CE"/>
    <w:rsid w:val="00AE48D0"/>
    <w:rsid w:val="00AE51ED"/>
    <w:rsid w:val="00AE63BF"/>
    <w:rsid w:val="00AE6D58"/>
    <w:rsid w:val="00AF3AF7"/>
    <w:rsid w:val="00AF4C90"/>
    <w:rsid w:val="00AF7E56"/>
    <w:rsid w:val="00B004F4"/>
    <w:rsid w:val="00B006F4"/>
    <w:rsid w:val="00B00EE5"/>
    <w:rsid w:val="00B0103C"/>
    <w:rsid w:val="00B02110"/>
    <w:rsid w:val="00B02183"/>
    <w:rsid w:val="00B02EE9"/>
    <w:rsid w:val="00B03123"/>
    <w:rsid w:val="00B0774D"/>
    <w:rsid w:val="00B07813"/>
    <w:rsid w:val="00B11EDB"/>
    <w:rsid w:val="00B136BB"/>
    <w:rsid w:val="00B140AB"/>
    <w:rsid w:val="00B1460F"/>
    <w:rsid w:val="00B146EE"/>
    <w:rsid w:val="00B17315"/>
    <w:rsid w:val="00B17F79"/>
    <w:rsid w:val="00B20975"/>
    <w:rsid w:val="00B23085"/>
    <w:rsid w:val="00B24291"/>
    <w:rsid w:val="00B26112"/>
    <w:rsid w:val="00B27851"/>
    <w:rsid w:val="00B27EB3"/>
    <w:rsid w:val="00B30FED"/>
    <w:rsid w:val="00B31CC3"/>
    <w:rsid w:val="00B324C2"/>
    <w:rsid w:val="00B33602"/>
    <w:rsid w:val="00B356D9"/>
    <w:rsid w:val="00B357BF"/>
    <w:rsid w:val="00B36785"/>
    <w:rsid w:val="00B36F4E"/>
    <w:rsid w:val="00B37D05"/>
    <w:rsid w:val="00B40169"/>
    <w:rsid w:val="00B433F2"/>
    <w:rsid w:val="00B4432A"/>
    <w:rsid w:val="00B448C6"/>
    <w:rsid w:val="00B45B9B"/>
    <w:rsid w:val="00B46DDD"/>
    <w:rsid w:val="00B507EA"/>
    <w:rsid w:val="00B5244B"/>
    <w:rsid w:val="00B53B70"/>
    <w:rsid w:val="00B53F3E"/>
    <w:rsid w:val="00B5414D"/>
    <w:rsid w:val="00B56A56"/>
    <w:rsid w:val="00B60E7A"/>
    <w:rsid w:val="00B62214"/>
    <w:rsid w:val="00B62C29"/>
    <w:rsid w:val="00B64883"/>
    <w:rsid w:val="00B64ED3"/>
    <w:rsid w:val="00B67DFE"/>
    <w:rsid w:val="00B70535"/>
    <w:rsid w:val="00B7370A"/>
    <w:rsid w:val="00B7455E"/>
    <w:rsid w:val="00B749D3"/>
    <w:rsid w:val="00B76DE7"/>
    <w:rsid w:val="00B76E07"/>
    <w:rsid w:val="00B77438"/>
    <w:rsid w:val="00B80F59"/>
    <w:rsid w:val="00B8106F"/>
    <w:rsid w:val="00B821D5"/>
    <w:rsid w:val="00B829EB"/>
    <w:rsid w:val="00B852FA"/>
    <w:rsid w:val="00B85BE8"/>
    <w:rsid w:val="00B86294"/>
    <w:rsid w:val="00B862A0"/>
    <w:rsid w:val="00B86BFD"/>
    <w:rsid w:val="00B87586"/>
    <w:rsid w:val="00B87819"/>
    <w:rsid w:val="00B91B5F"/>
    <w:rsid w:val="00B92779"/>
    <w:rsid w:val="00B95616"/>
    <w:rsid w:val="00B95C4F"/>
    <w:rsid w:val="00B96A81"/>
    <w:rsid w:val="00B972DC"/>
    <w:rsid w:val="00BA0BA6"/>
    <w:rsid w:val="00BA3925"/>
    <w:rsid w:val="00BA441E"/>
    <w:rsid w:val="00BA5336"/>
    <w:rsid w:val="00BB0152"/>
    <w:rsid w:val="00BB0269"/>
    <w:rsid w:val="00BB0F69"/>
    <w:rsid w:val="00BB2208"/>
    <w:rsid w:val="00BB3052"/>
    <w:rsid w:val="00BB3984"/>
    <w:rsid w:val="00BB4817"/>
    <w:rsid w:val="00BB4DD1"/>
    <w:rsid w:val="00BB6857"/>
    <w:rsid w:val="00BB7179"/>
    <w:rsid w:val="00BB7882"/>
    <w:rsid w:val="00BC0E6E"/>
    <w:rsid w:val="00BC175E"/>
    <w:rsid w:val="00BC27DF"/>
    <w:rsid w:val="00BC295E"/>
    <w:rsid w:val="00BC59C0"/>
    <w:rsid w:val="00BC5E66"/>
    <w:rsid w:val="00BC6C3F"/>
    <w:rsid w:val="00BC7799"/>
    <w:rsid w:val="00BC7CBE"/>
    <w:rsid w:val="00BD0350"/>
    <w:rsid w:val="00BD4134"/>
    <w:rsid w:val="00BD43F6"/>
    <w:rsid w:val="00BD4B8F"/>
    <w:rsid w:val="00BD518F"/>
    <w:rsid w:val="00BD6107"/>
    <w:rsid w:val="00BD681D"/>
    <w:rsid w:val="00BE31F3"/>
    <w:rsid w:val="00BE5913"/>
    <w:rsid w:val="00BE61F4"/>
    <w:rsid w:val="00BE6636"/>
    <w:rsid w:val="00BE667D"/>
    <w:rsid w:val="00BE67BC"/>
    <w:rsid w:val="00BF069D"/>
    <w:rsid w:val="00BF08EC"/>
    <w:rsid w:val="00BF1A1F"/>
    <w:rsid w:val="00BF3ED4"/>
    <w:rsid w:val="00BF4AF8"/>
    <w:rsid w:val="00BF4F9D"/>
    <w:rsid w:val="00BF5A0A"/>
    <w:rsid w:val="00BF6E67"/>
    <w:rsid w:val="00BF76A4"/>
    <w:rsid w:val="00C002DD"/>
    <w:rsid w:val="00C00454"/>
    <w:rsid w:val="00C01330"/>
    <w:rsid w:val="00C02556"/>
    <w:rsid w:val="00C030C2"/>
    <w:rsid w:val="00C0320A"/>
    <w:rsid w:val="00C03A42"/>
    <w:rsid w:val="00C067B9"/>
    <w:rsid w:val="00C076B8"/>
    <w:rsid w:val="00C07DBB"/>
    <w:rsid w:val="00C07F15"/>
    <w:rsid w:val="00C11A8A"/>
    <w:rsid w:val="00C121DF"/>
    <w:rsid w:val="00C12C85"/>
    <w:rsid w:val="00C1362E"/>
    <w:rsid w:val="00C14795"/>
    <w:rsid w:val="00C16EE5"/>
    <w:rsid w:val="00C17DFA"/>
    <w:rsid w:val="00C20237"/>
    <w:rsid w:val="00C21F95"/>
    <w:rsid w:val="00C24196"/>
    <w:rsid w:val="00C25ACA"/>
    <w:rsid w:val="00C2632C"/>
    <w:rsid w:val="00C3115C"/>
    <w:rsid w:val="00C3169A"/>
    <w:rsid w:val="00C31813"/>
    <w:rsid w:val="00C332AE"/>
    <w:rsid w:val="00C35286"/>
    <w:rsid w:val="00C35A0D"/>
    <w:rsid w:val="00C35B23"/>
    <w:rsid w:val="00C37296"/>
    <w:rsid w:val="00C374B2"/>
    <w:rsid w:val="00C410C2"/>
    <w:rsid w:val="00C41237"/>
    <w:rsid w:val="00C42645"/>
    <w:rsid w:val="00C443A4"/>
    <w:rsid w:val="00C44C46"/>
    <w:rsid w:val="00C4601D"/>
    <w:rsid w:val="00C460C6"/>
    <w:rsid w:val="00C4657C"/>
    <w:rsid w:val="00C46B3B"/>
    <w:rsid w:val="00C47A29"/>
    <w:rsid w:val="00C5080A"/>
    <w:rsid w:val="00C5101F"/>
    <w:rsid w:val="00C51DC9"/>
    <w:rsid w:val="00C52991"/>
    <w:rsid w:val="00C5573B"/>
    <w:rsid w:val="00C55E59"/>
    <w:rsid w:val="00C55FFF"/>
    <w:rsid w:val="00C60564"/>
    <w:rsid w:val="00C60FAF"/>
    <w:rsid w:val="00C6116C"/>
    <w:rsid w:val="00C6254B"/>
    <w:rsid w:val="00C62B33"/>
    <w:rsid w:val="00C62E18"/>
    <w:rsid w:val="00C64056"/>
    <w:rsid w:val="00C6654B"/>
    <w:rsid w:val="00C66C7E"/>
    <w:rsid w:val="00C67492"/>
    <w:rsid w:val="00C70957"/>
    <w:rsid w:val="00C70E99"/>
    <w:rsid w:val="00C71BFB"/>
    <w:rsid w:val="00C72A80"/>
    <w:rsid w:val="00C73BDF"/>
    <w:rsid w:val="00C762D7"/>
    <w:rsid w:val="00C8066E"/>
    <w:rsid w:val="00C817B2"/>
    <w:rsid w:val="00C878DC"/>
    <w:rsid w:val="00C90D16"/>
    <w:rsid w:val="00C91716"/>
    <w:rsid w:val="00C92461"/>
    <w:rsid w:val="00C92696"/>
    <w:rsid w:val="00C928DE"/>
    <w:rsid w:val="00C93116"/>
    <w:rsid w:val="00C95A1B"/>
    <w:rsid w:val="00C96650"/>
    <w:rsid w:val="00C96D28"/>
    <w:rsid w:val="00CA0BE4"/>
    <w:rsid w:val="00CA1B64"/>
    <w:rsid w:val="00CA2101"/>
    <w:rsid w:val="00CA31DB"/>
    <w:rsid w:val="00CA3FE7"/>
    <w:rsid w:val="00CA422C"/>
    <w:rsid w:val="00CA4BFA"/>
    <w:rsid w:val="00CA5504"/>
    <w:rsid w:val="00CA5B19"/>
    <w:rsid w:val="00CA5E7E"/>
    <w:rsid w:val="00CA7BA0"/>
    <w:rsid w:val="00CB02F6"/>
    <w:rsid w:val="00CB1FC9"/>
    <w:rsid w:val="00CB45C6"/>
    <w:rsid w:val="00CB4BCA"/>
    <w:rsid w:val="00CB66B8"/>
    <w:rsid w:val="00CC3CE5"/>
    <w:rsid w:val="00CC3D9B"/>
    <w:rsid w:val="00CC66EB"/>
    <w:rsid w:val="00CC6D83"/>
    <w:rsid w:val="00CD0E6C"/>
    <w:rsid w:val="00CD25FD"/>
    <w:rsid w:val="00CD27C5"/>
    <w:rsid w:val="00CD2C2C"/>
    <w:rsid w:val="00CD49F3"/>
    <w:rsid w:val="00CE1221"/>
    <w:rsid w:val="00CE14F5"/>
    <w:rsid w:val="00CE1F90"/>
    <w:rsid w:val="00CE591E"/>
    <w:rsid w:val="00CE5B6A"/>
    <w:rsid w:val="00CE6963"/>
    <w:rsid w:val="00CF22B6"/>
    <w:rsid w:val="00CF6642"/>
    <w:rsid w:val="00CF7574"/>
    <w:rsid w:val="00CF78D4"/>
    <w:rsid w:val="00D0138C"/>
    <w:rsid w:val="00D01EAE"/>
    <w:rsid w:val="00D023D5"/>
    <w:rsid w:val="00D030E7"/>
    <w:rsid w:val="00D03376"/>
    <w:rsid w:val="00D04550"/>
    <w:rsid w:val="00D07733"/>
    <w:rsid w:val="00D07BA0"/>
    <w:rsid w:val="00D10254"/>
    <w:rsid w:val="00D130FD"/>
    <w:rsid w:val="00D13A8A"/>
    <w:rsid w:val="00D15070"/>
    <w:rsid w:val="00D15A72"/>
    <w:rsid w:val="00D20F61"/>
    <w:rsid w:val="00D2146C"/>
    <w:rsid w:val="00D229DC"/>
    <w:rsid w:val="00D22A72"/>
    <w:rsid w:val="00D245BD"/>
    <w:rsid w:val="00D250E8"/>
    <w:rsid w:val="00D26B79"/>
    <w:rsid w:val="00D301B9"/>
    <w:rsid w:val="00D30463"/>
    <w:rsid w:val="00D311F3"/>
    <w:rsid w:val="00D31A31"/>
    <w:rsid w:val="00D32878"/>
    <w:rsid w:val="00D364FA"/>
    <w:rsid w:val="00D41BA6"/>
    <w:rsid w:val="00D41DA5"/>
    <w:rsid w:val="00D41EA5"/>
    <w:rsid w:val="00D42B5D"/>
    <w:rsid w:val="00D42DF1"/>
    <w:rsid w:val="00D43D80"/>
    <w:rsid w:val="00D443AF"/>
    <w:rsid w:val="00D50C11"/>
    <w:rsid w:val="00D50ED2"/>
    <w:rsid w:val="00D514B0"/>
    <w:rsid w:val="00D51757"/>
    <w:rsid w:val="00D530D4"/>
    <w:rsid w:val="00D552BB"/>
    <w:rsid w:val="00D569E0"/>
    <w:rsid w:val="00D5744A"/>
    <w:rsid w:val="00D62230"/>
    <w:rsid w:val="00D632D0"/>
    <w:rsid w:val="00D63E5C"/>
    <w:rsid w:val="00D6442B"/>
    <w:rsid w:val="00D66127"/>
    <w:rsid w:val="00D66D68"/>
    <w:rsid w:val="00D678D5"/>
    <w:rsid w:val="00D70D0C"/>
    <w:rsid w:val="00D74274"/>
    <w:rsid w:val="00D750CD"/>
    <w:rsid w:val="00D83497"/>
    <w:rsid w:val="00D83B47"/>
    <w:rsid w:val="00D843AE"/>
    <w:rsid w:val="00D91401"/>
    <w:rsid w:val="00D9290C"/>
    <w:rsid w:val="00D9313D"/>
    <w:rsid w:val="00D937BB"/>
    <w:rsid w:val="00D9477A"/>
    <w:rsid w:val="00D94F4D"/>
    <w:rsid w:val="00D95C55"/>
    <w:rsid w:val="00DA0057"/>
    <w:rsid w:val="00DA17AA"/>
    <w:rsid w:val="00DA20B5"/>
    <w:rsid w:val="00DA2BBC"/>
    <w:rsid w:val="00DA5C53"/>
    <w:rsid w:val="00DA61A1"/>
    <w:rsid w:val="00DA6590"/>
    <w:rsid w:val="00DA6E44"/>
    <w:rsid w:val="00DA6F19"/>
    <w:rsid w:val="00DA7BEA"/>
    <w:rsid w:val="00DA7D99"/>
    <w:rsid w:val="00DB0BA7"/>
    <w:rsid w:val="00DB1286"/>
    <w:rsid w:val="00DB30FB"/>
    <w:rsid w:val="00DB38F2"/>
    <w:rsid w:val="00DB4A6F"/>
    <w:rsid w:val="00DB4BB0"/>
    <w:rsid w:val="00DB7AB3"/>
    <w:rsid w:val="00DC038A"/>
    <w:rsid w:val="00DC0430"/>
    <w:rsid w:val="00DC268F"/>
    <w:rsid w:val="00DC2CA7"/>
    <w:rsid w:val="00DC2D85"/>
    <w:rsid w:val="00DC3B56"/>
    <w:rsid w:val="00DC559F"/>
    <w:rsid w:val="00DC62CC"/>
    <w:rsid w:val="00DC6F6B"/>
    <w:rsid w:val="00DD15CC"/>
    <w:rsid w:val="00DD18AB"/>
    <w:rsid w:val="00DD1B81"/>
    <w:rsid w:val="00DD5127"/>
    <w:rsid w:val="00DD5E35"/>
    <w:rsid w:val="00DD602A"/>
    <w:rsid w:val="00DD6169"/>
    <w:rsid w:val="00DD64F9"/>
    <w:rsid w:val="00DD6DB1"/>
    <w:rsid w:val="00DD77A2"/>
    <w:rsid w:val="00DD7DE3"/>
    <w:rsid w:val="00DE084E"/>
    <w:rsid w:val="00DE0E47"/>
    <w:rsid w:val="00DE13DA"/>
    <w:rsid w:val="00DE163D"/>
    <w:rsid w:val="00DE2880"/>
    <w:rsid w:val="00DE2D2B"/>
    <w:rsid w:val="00DE5A43"/>
    <w:rsid w:val="00DE5CC1"/>
    <w:rsid w:val="00DE6F32"/>
    <w:rsid w:val="00DF1A20"/>
    <w:rsid w:val="00DF3675"/>
    <w:rsid w:val="00DF3D8D"/>
    <w:rsid w:val="00DF3DFE"/>
    <w:rsid w:val="00E00144"/>
    <w:rsid w:val="00E0035E"/>
    <w:rsid w:val="00E00E5B"/>
    <w:rsid w:val="00E01800"/>
    <w:rsid w:val="00E05DB1"/>
    <w:rsid w:val="00E06C13"/>
    <w:rsid w:val="00E10147"/>
    <w:rsid w:val="00E10535"/>
    <w:rsid w:val="00E112A2"/>
    <w:rsid w:val="00E1261F"/>
    <w:rsid w:val="00E16ADD"/>
    <w:rsid w:val="00E16CBF"/>
    <w:rsid w:val="00E20090"/>
    <w:rsid w:val="00E22C94"/>
    <w:rsid w:val="00E269A3"/>
    <w:rsid w:val="00E269A5"/>
    <w:rsid w:val="00E26A06"/>
    <w:rsid w:val="00E33031"/>
    <w:rsid w:val="00E35B6E"/>
    <w:rsid w:val="00E35BB2"/>
    <w:rsid w:val="00E3721F"/>
    <w:rsid w:val="00E404D8"/>
    <w:rsid w:val="00E4095E"/>
    <w:rsid w:val="00E409A0"/>
    <w:rsid w:val="00E41061"/>
    <w:rsid w:val="00E41886"/>
    <w:rsid w:val="00E43407"/>
    <w:rsid w:val="00E4481C"/>
    <w:rsid w:val="00E45A3C"/>
    <w:rsid w:val="00E45F50"/>
    <w:rsid w:val="00E51095"/>
    <w:rsid w:val="00E537BA"/>
    <w:rsid w:val="00E53F7D"/>
    <w:rsid w:val="00E555AD"/>
    <w:rsid w:val="00E5589E"/>
    <w:rsid w:val="00E564A1"/>
    <w:rsid w:val="00E564EE"/>
    <w:rsid w:val="00E61247"/>
    <w:rsid w:val="00E613FA"/>
    <w:rsid w:val="00E64317"/>
    <w:rsid w:val="00E65628"/>
    <w:rsid w:val="00E659BD"/>
    <w:rsid w:val="00E66078"/>
    <w:rsid w:val="00E664A2"/>
    <w:rsid w:val="00E672A3"/>
    <w:rsid w:val="00E708FB"/>
    <w:rsid w:val="00E71F73"/>
    <w:rsid w:val="00E73412"/>
    <w:rsid w:val="00E750CF"/>
    <w:rsid w:val="00E76354"/>
    <w:rsid w:val="00E76CB2"/>
    <w:rsid w:val="00E76E60"/>
    <w:rsid w:val="00E80038"/>
    <w:rsid w:val="00E8159D"/>
    <w:rsid w:val="00E831DA"/>
    <w:rsid w:val="00E83772"/>
    <w:rsid w:val="00E85042"/>
    <w:rsid w:val="00E87CE6"/>
    <w:rsid w:val="00E9057D"/>
    <w:rsid w:val="00E90AF7"/>
    <w:rsid w:val="00E92F6B"/>
    <w:rsid w:val="00E946BF"/>
    <w:rsid w:val="00E948AA"/>
    <w:rsid w:val="00E959EC"/>
    <w:rsid w:val="00EA03F1"/>
    <w:rsid w:val="00EA0646"/>
    <w:rsid w:val="00EA06F5"/>
    <w:rsid w:val="00EA074B"/>
    <w:rsid w:val="00EA0F94"/>
    <w:rsid w:val="00EA0F9A"/>
    <w:rsid w:val="00EA20D2"/>
    <w:rsid w:val="00EA2EC6"/>
    <w:rsid w:val="00EA4E3B"/>
    <w:rsid w:val="00EA53DB"/>
    <w:rsid w:val="00EA600F"/>
    <w:rsid w:val="00EA72DC"/>
    <w:rsid w:val="00EB0398"/>
    <w:rsid w:val="00EB0458"/>
    <w:rsid w:val="00EB3147"/>
    <w:rsid w:val="00EB3844"/>
    <w:rsid w:val="00EB3FEC"/>
    <w:rsid w:val="00EC1DCC"/>
    <w:rsid w:val="00EC2A63"/>
    <w:rsid w:val="00EC2C11"/>
    <w:rsid w:val="00EC2ECD"/>
    <w:rsid w:val="00EC4658"/>
    <w:rsid w:val="00ED0310"/>
    <w:rsid w:val="00ED1071"/>
    <w:rsid w:val="00ED116F"/>
    <w:rsid w:val="00ED1766"/>
    <w:rsid w:val="00ED1F46"/>
    <w:rsid w:val="00ED2A8E"/>
    <w:rsid w:val="00ED5FD5"/>
    <w:rsid w:val="00ED6FCC"/>
    <w:rsid w:val="00EE624E"/>
    <w:rsid w:val="00EE6548"/>
    <w:rsid w:val="00EE735A"/>
    <w:rsid w:val="00EE79B8"/>
    <w:rsid w:val="00EF01E7"/>
    <w:rsid w:val="00EF2101"/>
    <w:rsid w:val="00EF2A95"/>
    <w:rsid w:val="00EF35B3"/>
    <w:rsid w:val="00EF3B40"/>
    <w:rsid w:val="00EF4239"/>
    <w:rsid w:val="00EF447A"/>
    <w:rsid w:val="00EF488E"/>
    <w:rsid w:val="00EF60A9"/>
    <w:rsid w:val="00EF641F"/>
    <w:rsid w:val="00EF65D6"/>
    <w:rsid w:val="00EF6B81"/>
    <w:rsid w:val="00F003E2"/>
    <w:rsid w:val="00F0042E"/>
    <w:rsid w:val="00F00CC1"/>
    <w:rsid w:val="00F01CCD"/>
    <w:rsid w:val="00F0237E"/>
    <w:rsid w:val="00F026F7"/>
    <w:rsid w:val="00F02B4C"/>
    <w:rsid w:val="00F05945"/>
    <w:rsid w:val="00F05C84"/>
    <w:rsid w:val="00F06933"/>
    <w:rsid w:val="00F06D31"/>
    <w:rsid w:val="00F11DA3"/>
    <w:rsid w:val="00F137AC"/>
    <w:rsid w:val="00F13C7A"/>
    <w:rsid w:val="00F16C5B"/>
    <w:rsid w:val="00F16CB1"/>
    <w:rsid w:val="00F176B0"/>
    <w:rsid w:val="00F202DF"/>
    <w:rsid w:val="00F20C21"/>
    <w:rsid w:val="00F217D0"/>
    <w:rsid w:val="00F23AA2"/>
    <w:rsid w:val="00F24326"/>
    <w:rsid w:val="00F24F60"/>
    <w:rsid w:val="00F25837"/>
    <w:rsid w:val="00F2638F"/>
    <w:rsid w:val="00F267F7"/>
    <w:rsid w:val="00F30180"/>
    <w:rsid w:val="00F30776"/>
    <w:rsid w:val="00F3171B"/>
    <w:rsid w:val="00F31ECF"/>
    <w:rsid w:val="00F32750"/>
    <w:rsid w:val="00F32989"/>
    <w:rsid w:val="00F33CAE"/>
    <w:rsid w:val="00F3421B"/>
    <w:rsid w:val="00F34335"/>
    <w:rsid w:val="00F353E8"/>
    <w:rsid w:val="00F3554E"/>
    <w:rsid w:val="00F359BA"/>
    <w:rsid w:val="00F36CDE"/>
    <w:rsid w:val="00F36EE2"/>
    <w:rsid w:val="00F3730A"/>
    <w:rsid w:val="00F4043C"/>
    <w:rsid w:val="00F40A52"/>
    <w:rsid w:val="00F44688"/>
    <w:rsid w:val="00F45539"/>
    <w:rsid w:val="00F456B8"/>
    <w:rsid w:val="00F46601"/>
    <w:rsid w:val="00F504A9"/>
    <w:rsid w:val="00F516D8"/>
    <w:rsid w:val="00F52C8D"/>
    <w:rsid w:val="00F5314F"/>
    <w:rsid w:val="00F545FA"/>
    <w:rsid w:val="00F5689F"/>
    <w:rsid w:val="00F56BAF"/>
    <w:rsid w:val="00F57DA1"/>
    <w:rsid w:val="00F606AF"/>
    <w:rsid w:val="00F62188"/>
    <w:rsid w:val="00F64F21"/>
    <w:rsid w:val="00F6661D"/>
    <w:rsid w:val="00F670FA"/>
    <w:rsid w:val="00F713D7"/>
    <w:rsid w:val="00F7242D"/>
    <w:rsid w:val="00F77BDA"/>
    <w:rsid w:val="00F81AB6"/>
    <w:rsid w:val="00F82F7B"/>
    <w:rsid w:val="00F84B02"/>
    <w:rsid w:val="00F85920"/>
    <w:rsid w:val="00F86206"/>
    <w:rsid w:val="00F86447"/>
    <w:rsid w:val="00F900C9"/>
    <w:rsid w:val="00F906D9"/>
    <w:rsid w:val="00F90E9E"/>
    <w:rsid w:val="00F91FEF"/>
    <w:rsid w:val="00F92D6B"/>
    <w:rsid w:val="00F94325"/>
    <w:rsid w:val="00F947E4"/>
    <w:rsid w:val="00F94FB1"/>
    <w:rsid w:val="00F96123"/>
    <w:rsid w:val="00F96629"/>
    <w:rsid w:val="00FA164E"/>
    <w:rsid w:val="00FA379F"/>
    <w:rsid w:val="00FA3A43"/>
    <w:rsid w:val="00FA45D6"/>
    <w:rsid w:val="00FA4787"/>
    <w:rsid w:val="00FA4E68"/>
    <w:rsid w:val="00FA616A"/>
    <w:rsid w:val="00FA6DA5"/>
    <w:rsid w:val="00FB0E1D"/>
    <w:rsid w:val="00FB1AC2"/>
    <w:rsid w:val="00FB1E6B"/>
    <w:rsid w:val="00FB1FE0"/>
    <w:rsid w:val="00FB245B"/>
    <w:rsid w:val="00FB3C94"/>
    <w:rsid w:val="00FB7144"/>
    <w:rsid w:val="00FB7C81"/>
    <w:rsid w:val="00FB7CEE"/>
    <w:rsid w:val="00FC08DB"/>
    <w:rsid w:val="00FC0EAC"/>
    <w:rsid w:val="00FC13B5"/>
    <w:rsid w:val="00FC2571"/>
    <w:rsid w:val="00FC58D5"/>
    <w:rsid w:val="00FC5A7F"/>
    <w:rsid w:val="00FC6235"/>
    <w:rsid w:val="00FC7B08"/>
    <w:rsid w:val="00FD0B20"/>
    <w:rsid w:val="00FD15CF"/>
    <w:rsid w:val="00FD22D2"/>
    <w:rsid w:val="00FD2B82"/>
    <w:rsid w:val="00FD3F83"/>
    <w:rsid w:val="00FD4883"/>
    <w:rsid w:val="00FD5905"/>
    <w:rsid w:val="00FD709E"/>
    <w:rsid w:val="00FE158A"/>
    <w:rsid w:val="00FE19B9"/>
    <w:rsid w:val="00FE278A"/>
    <w:rsid w:val="00FE30D9"/>
    <w:rsid w:val="00FE445D"/>
    <w:rsid w:val="00FE60B9"/>
    <w:rsid w:val="00FE76C3"/>
    <w:rsid w:val="00FE7CBC"/>
    <w:rsid w:val="00FF03B9"/>
    <w:rsid w:val="00FF08B4"/>
    <w:rsid w:val="00FF09C2"/>
    <w:rsid w:val="00FF2D04"/>
    <w:rsid w:val="00FF4B66"/>
    <w:rsid w:val="00FF5D46"/>
    <w:rsid w:val="00FF7375"/>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866D8"/>
  <w15:chartTrackingRefBased/>
  <w15:docId w15:val="{449B872A-B2EC-C74E-9C63-A81F8FF40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Text 1"/>
    <w:qFormat/>
    <w:rsid w:val="004F6DB9"/>
    <w:pPr>
      <w:spacing w:after="160" w:line="300" w:lineRule="exact"/>
    </w:pPr>
    <w:rPr>
      <w:color w:val="3A3A3A" w:themeColor="background2" w:themeShade="40"/>
      <w:sz w:val="22"/>
    </w:rPr>
  </w:style>
  <w:style w:type="paragraph" w:styleId="Heading1">
    <w:name w:val="heading 1"/>
    <w:next w:val="Normal"/>
    <w:link w:val="Heading1Char"/>
    <w:uiPriority w:val="9"/>
    <w:qFormat/>
    <w:rsid w:val="004F6DB9"/>
    <w:pPr>
      <w:keepNext/>
      <w:keepLines/>
      <w:numPr>
        <w:numId w:val="2"/>
      </w:numPr>
      <w:spacing w:before="120" w:after="240" w:line="600" w:lineRule="exact"/>
      <w:contextualSpacing/>
      <w:outlineLvl w:val="0"/>
    </w:pPr>
    <w:rPr>
      <w:rFonts w:asciiTheme="majorHAnsi" w:eastAsiaTheme="majorEastAsia" w:hAnsiTheme="majorHAnsi" w:cstheme="majorBidi"/>
      <w:color w:val="4E8C26"/>
      <w:sz w:val="40"/>
      <w:szCs w:val="32"/>
    </w:rPr>
  </w:style>
  <w:style w:type="paragraph" w:styleId="Heading2">
    <w:name w:val="heading 2"/>
    <w:next w:val="Normal"/>
    <w:link w:val="Heading2Char"/>
    <w:uiPriority w:val="9"/>
    <w:unhideWhenUsed/>
    <w:qFormat/>
    <w:rsid w:val="004E2B73"/>
    <w:pPr>
      <w:keepNext/>
      <w:keepLines/>
      <w:numPr>
        <w:ilvl w:val="1"/>
        <w:numId w:val="2"/>
      </w:numPr>
      <w:spacing w:before="320" w:line="360" w:lineRule="exact"/>
      <w:outlineLvl w:val="1"/>
    </w:pPr>
    <w:rPr>
      <w:rFonts w:asciiTheme="majorHAnsi" w:eastAsiaTheme="majorEastAsia" w:hAnsiTheme="majorHAnsi" w:cstheme="majorBidi"/>
      <w:color w:val="3288B1" w:themeColor="accent1"/>
      <w:sz w:val="32"/>
      <w:szCs w:val="26"/>
    </w:rPr>
  </w:style>
  <w:style w:type="paragraph" w:styleId="Heading3">
    <w:name w:val="heading 3"/>
    <w:next w:val="Normal"/>
    <w:link w:val="Heading3Char"/>
    <w:uiPriority w:val="9"/>
    <w:unhideWhenUsed/>
    <w:qFormat/>
    <w:rsid w:val="004E2B73"/>
    <w:pPr>
      <w:keepNext/>
      <w:keepLines/>
      <w:numPr>
        <w:ilvl w:val="2"/>
        <w:numId w:val="2"/>
      </w:numPr>
      <w:spacing w:before="240" w:after="120"/>
      <w:outlineLvl w:val="2"/>
    </w:pPr>
    <w:rPr>
      <w:rFonts w:asciiTheme="majorHAnsi" w:eastAsiaTheme="majorEastAsia" w:hAnsiTheme="majorHAnsi" w:cstheme="majorBidi"/>
      <w:color w:val="3288B1" w:themeColor="accent1"/>
      <w:sz w:val="28"/>
    </w:rPr>
  </w:style>
  <w:style w:type="paragraph" w:styleId="Heading4">
    <w:name w:val="heading 4"/>
    <w:next w:val="Normal"/>
    <w:link w:val="Heading4Char"/>
    <w:uiPriority w:val="9"/>
    <w:unhideWhenUsed/>
    <w:qFormat/>
    <w:rsid w:val="008E4F24"/>
    <w:pPr>
      <w:numPr>
        <w:ilvl w:val="3"/>
        <w:numId w:val="2"/>
      </w:numPr>
      <w:spacing w:before="240" w:after="240" w:line="276" w:lineRule="auto"/>
      <w:ind w:left="862" w:hanging="862"/>
      <w:outlineLvl w:val="3"/>
    </w:pPr>
    <w:rPr>
      <w:rFonts w:asciiTheme="majorHAnsi" w:eastAsiaTheme="majorEastAsia" w:hAnsiTheme="majorHAnsi" w:cs="Cordia New"/>
      <w:b/>
      <w:bCs/>
      <w:szCs w:val="36"/>
      <w:lang w:val="en-US"/>
    </w:rPr>
  </w:style>
  <w:style w:type="paragraph" w:styleId="Heading5">
    <w:name w:val="heading 5"/>
    <w:basedOn w:val="Normal"/>
    <w:next w:val="Normal"/>
    <w:link w:val="Heading5Char"/>
    <w:uiPriority w:val="9"/>
    <w:unhideWhenUsed/>
    <w:qFormat/>
    <w:rsid w:val="007F4693"/>
    <w:pPr>
      <w:keepNext/>
      <w:keepLines/>
      <w:numPr>
        <w:ilvl w:val="4"/>
        <w:numId w:val="2"/>
      </w:numPr>
      <w:spacing w:before="200" w:after="0" w:line="276" w:lineRule="auto"/>
      <w:outlineLvl w:val="4"/>
    </w:pPr>
    <w:rPr>
      <w:rFonts w:asciiTheme="majorHAnsi" w:eastAsiaTheme="majorEastAsia" w:hAnsiTheme="majorHAnsi" w:cstheme="majorBidi"/>
      <w:i/>
      <w:color w:val="auto"/>
      <w:szCs w:val="22"/>
      <w:lang w:val="en-US"/>
    </w:rPr>
  </w:style>
  <w:style w:type="paragraph" w:styleId="Heading6">
    <w:name w:val="heading 6"/>
    <w:basedOn w:val="Normal"/>
    <w:next w:val="Normal"/>
    <w:link w:val="Heading6Char"/>
    <w:uiPriority w:val="9"/>
    <w:semiHidden/>
    <w:unhideWhenUsed/>
    <w:qFormat/>
    <w:rsid w:val="007F4693"/>
    <w:pPr>
      <w:keepNext/>
      <w:keepLines/>
      <w:numPr>
        <w:ilvl w:val="5"/>
        <w:numId w:val="2"/>
      </w:numPr>
      <w:spacing w:before="200" w:after="0" w:line="276" w:lineRule="auto"/>
      <w:outlineLvl w:val="5"/>
    </w:pPr>
    <w:rPr>
      <w:rFonts w:asciiTheme="majorHAnsi" w:eastAsiaTheme="majorEastAsia" w:hAnsiTheme="majorHAnsi" w:cstheme="majorBidi"/>
      <w:iCs/>
      <w:color w:val="auto"/>
      <w:szCs w:val="28"/>
      <w:lang w:val="en-US" w:bidi="th-TH"/>
    </w:rPr>
  </w:style>
  <w:style w:type="paragraph" w:styleId="Heading7">
    <w:name w:val="heading 7"/>
    <w:basedOn w:val="Normal"/>
    <w:next w:val="Normal"/>
    <w:link w:val="Heading7Char"/>
    <w:uiPriority w:val="9"/>
    <w:semiHidden/>
    <w:unhideWhenUsed/>
    <w:qFormat/>
    <w:rsid w:val="0046187C"/>
    <w:pPr>
      <w:keepNext/>
      <w:keepLines/>
      <w:numPr>
        <w:ilvl w:val="6"/>
        <w:numId w:val="2"/>
      </w:numPr>
      <w:spacing w:before="200" w:after="0" w:line="276" w:lineRule="auto"/>
      <w:outlineLvl w:val="6"/>
    </w:pPr>
    <w:rPr>
      <w:rFonts w:asciiTheme="majorHAnsi" w:eastAsiaTheme="majorEastAsia" w:hAnsiTheme="majorHAnsi" w:cstheme="majorBidi"/>
      <w:i/>
      <w:iCs/>
      <w:color w:val="585858" w:themeColor="text1" w:themeTint="BF"/>
      <w:szCs w:val="28"/>
      <w:lang w:val="en-US" w:bidi="th-TH"/>
    </w:rPr>
  </w:style>
  <w:style w:type="paragraph" w:styleId="Heading8">
    <w:name w:val="heading 8"/>
    <w:basedOn w:val="Normal"/>
    <w:next w:val="Normal"/>
    <w:link w:val="Heading8Char"/>
    <w:uiPriority w:val="9"/>
    <w:semiHidden/>
    <w:unhideWhenUsed/>
    <w:qFormat/>
    <w:rsid w:val="0046187C"/>
    <w:pPr>
      <w:keepNext/>
      <w:keepLines/>
      <w:numPr>
        <w:ilvl w:val="7"/>
        <w:numId w:val="2"/>
      </w:numPr>
      <w:spacing w:before="200" w:after="0" w:line="276" w:lineRule="auto"/>
      <w:outlineLvl w:val="7"/>
    </w:pPr>
    <w:rPr>
      <w:rFonts w:asciiTheme="majorHAnsi" w:eastAsiaTheme="majorEastAsia" w:hAnsiTheme="majorHAnsi" w:cstheme="majorBidi"/>
      <w:color w:val="585858" w:themeColor="text1" w:themeTint="BF"/>
      <w:sz w:val="20"/>
      <w:szCs w:val="25"/>
      <w:lang w:val="en-US" w:bidi="th-TH"/>
    </w:rPr>
  </w:style>
  <w:style w:type="paragraph" w:styleId="Heading9">
    <w:name w:val="heading 9"/>
    <w:basedOn w:val="Normal"/>
    <w:next w:val="Normal"/>
    <w:link w:val="Heading9Char"/>
    <w:uiPriority w:val="9"/>
    <w:semiHidden/>
    <w:unhideWhenUsed/>
    <w:qFormat/>
    <w:rsid w:val="0046187C"/>
    <w:pPr>
      <w:keepNext/>
      <w:keepLines/>
      <w:numPr>
        <w:ilvl w:val="8"/>
        <w:numId w:val="2"/>
      </w:numPr>
      <w:spacing w:before="200" w:after="0" w:line="276" w:lineRule="auto"/>
      <w:outlineLvl w:val="8"/>
    </w:pPr>
    <w:rPr>
      <w:rFonts w:asciiTheme="majorHAnsi" w:eastAsiaTheme="majorEastAsia" w:hAnsiTheme="majorHAnsi" w:cstheme="majorBidi"/>
      <w:i/>
      <w:iCs/>
      <w:color w:val="585858" w:themeColor="text1" w:themeTint="BF"/>
      <w:sz w:val="20"/>
      <w:szCs w:val="25"/>
      <w:lang w:val="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C2C11"/>
    <w:rPr>
      <w:rFonts w:eastAsiaTheme="minorEastAsia"/>
      <w:color w:val="3A3A3A" w:themeColor="background2" w:themeShade="40"/>
      <w:sz w:val="22"/>
      <w:szCs w:val="22"/>
      <w:lang w:val="en-US" w:eastAsia="zh-CN"/>
    </w:rPr>
  </w:style>
  <w:style w:type="character" w:customStyle="1" w:styleId="NoSpacingChar">
    <w:name w:val="No Spacing Char"/>
    <w:basedOn w:val="DefaultParagraphFont"/>
    <w:link w:val="NoSpacing"/>
    <w:uiPriority w:val="1"/>
    <w:rsid w:val="00EC2C11"/>
    <w:rPr>
      <w:rFonts w:eastAsiaTheme="minorEastAsia"/>
      <w:color w:val="3A3A3A" w:themeColor="background2" w:themeShade="40"/>
      <w:sz w:val="22"/>
      <w:szCs w:val="22"/>
      <w:lang w:val="en-US" w:eastAsia="zh-CN"/>
    </w:rPr>
  </w:style>
  <w:style w:type="paragraph" w:styleId="Header">
    <w:name w:val="header"/>
    <w:link w:val="HeaderChar"/>
    <w:uiPriority w:val="99"/>
    <w:unhideWhenUsed/>
    <w:rsid w:val="00590408"/>
    <w:pPr>
      <w:tabs>
        <w:tab w:val="center" w:pos="4513"/>
        <w:tab w:val="right" w:pos="9026"/>
      </w:tabs>
    </w:pPr>
    <w:rPr>
      <w:color w:val="6E6E6E" w:themeColor="text1" w:themeTint="A6"/>
      <w:sz w:val="15"/>
    </w:rPr>
  </w:style>
  <w:style w:type="character" w:customStyle="1" w:styleId="HeaderChar">
    <w:name w:val="Header Char"/>
    <w:basedOn w:val="DefaultParagraphFont"/>
    <w:link w:val="Header"/>
    <w:uiPriority w:val="99"/>
    <w:rsid w:val="00590408"/>
    <w:rPr>
      <w:color w:val="6E6E6E" w:themeColor="text1" w:themeTint="A6"/>
      <w:sz w:val="15"/>
    </w:rPr>
  </w:style>
  <w:style w:type="paragraph" w:styleId="Footer">
    <w:name w:val="footer"/>
    <w:link w:val="FooterChar"/>
    <w:uiPriority w:val="99"/>
    <w:unhideWhenUsed/>
    <w:rsid w:val="00E80038"/>
    <w:pPr>
      <w:tabs>
        <w:tab w:val="center" w:pos="4513"/>
        <w:tab w:val="right" w:pos="9026"/>
      </w:tabs>
    </w:pPr>
    <w:rPr>
      <w:color w:val="757575" w:themeColor="background2" w:themeShade="80"/>
      <w:sz w:val="15"/>
    </w:rPr>
  </w:style>
  <w:style w:type="character" w:customStyle="1" w:styleId="FooterChar">
    <w:name w:val="Footer Char"/>
    <w:basedOn w:val="DefaultParagraphFont"/>
    <w:link w:val="Footer"/>
    <w:uiPriority w:val="99"/>
    <w:rsid w:val="00E80038"/>
    <w:rPr>
      <w:color w:val="757575" w:themeColor="background2" w:themeShade="80"/>
      <w:sz w:val="15"/>
    </w:rPr>
  </w:style>
  <w:style w:type="paragraph" w:styleId="Title">
    <w:name w:val="Title"/>
    <w:aliases w:val="Title 1"/>
    <w:next w:val="Subtitle"/>
    <w:link w:val="TitleChar"/>
    <w:uiPriority w:val="10"/>
    <w:qFormat/>
    <w:rsid w:val="00EC2C11"/>
    <w:pPr>
      <w:spacing w:before="600"/>
      <w:contextualSpacing/>
    </w:pPr>
    <w:rPr>
      <w:rFonts w:asciiTheme="majorHAnsi" w:eastAsiaTheme="majorEastAsia" w:hAnsiTheme="majorHAnsi" w:cstheme="majorBidi"/>
      <w:color w:val="3A3A3A" w:themeColor="background2" w:themeShade="40"/>
      <w:spacing w:val="-10"/>
      <w:kern w:val="28"/>
      <w:sz w:val="72"/>
      <w:szCs w:val="56"/>
    </w:rPr>
  </w:style>
  <w:style w:type="character" w:customStyle="1" w:styleId="TitleChar">
    <w:name w:val="Title Char"/>
    <w:aliases w:val="Title 1 Char"/>
    <w:basedOn w:val="DefaultParagraphFont"/>
    <w:link w:val="Title"/>
    <w:uiPriority w:val="10"/>
    <w:rsid w:val="00EC2C11"/>
    <w:rPr>
      <w:rFonts w:asciiTheme="majorHAnsi" w:eastAsiaTheme="majorEastAsia" w:hAnsiTheme="majorHAnsi" w:cstheme="majorBidi"/>
      <w:color w:val="3A3A3A" w:themeColor="background2" w:themeShade="40"/>
      <w:spacing w:val="-10"/>
      <w:kern w:val="28"/>
      <w:sz w:val="72"/>
      <w:szCs w:val="56"/>
    </w:rPr>
  </w:style>
  <w:style w:type="character" w:customStyle="1" w:styleId="Heading1Char">
    <w:name w:val="Heading 1 Char"/>
    <w:basedOn w:val="DefaultParagraphFont"/>
    <w:link w:val="Heading1"/>
    <w:uiPriority w:val="9"/>
    <w:rsid w:val="004F6DB9"/>
    <w:rPr>
      <w:rFonts w:asciiTheme="majorHAnsi" w:eastAsiaTheme="majorEastAsia" w:hAnsiTheme="majorHAnsi" w:cstheme="majorBidi"/>
      <w:color w:val="4E8C26"/>
      <w:sz w:val="40"/>
      <w:szCs w:val="32"/>
    </w:rPr>
  </w:style>
  <w:style w:type="paragraph" w:styleId="TOCHeading">
    <w:name w:val="TOC Heading"/>
    <w:next w:val="Normal"/>
    <w:uiPriority w:val="39"/>
    <w:unhideWhenUsed/>
    <w:qFormat/>
    <w:rsid w:val="004E2B73"/>
    <w:pPr>
      <w:spacing w:after="120"/>
    </w:pPr>
    <w:rPr>
      <w:rFonts w:asciiTheme="majorHAnsi" w:eastAsiaTheme="majorEastAsia" w:hAnsiTheme="majorHAnsi" w:cstheme="majorBidi"/>
      <w:bCs/>
      <w:color w:val="3288B1" w:themeColor="accent1"/>
      <w:sz w:val="40"/>
      <w:szCs w:val="28"/>
      <w:lang w:val="en-US"/>
    </w:rPr>
  </w:style>
  <w:style w:type="paragraph" w:styleId="TOC1">
    <w:name w:val="toc 1"/>
    <w:next w:val="Normal"/>
    <w:autoRedefine/>
    <w:uiPriority w:val="39"/>
    <w:unhideWhenUsed/>
    <w:rsid w:val="00072CD7"/>
    <w:pPr>
      <w:tabs>
        <w:tab w:val="right" w:leader="dot" w:pos="7876"/>
      </w:tabs>
      <w:spacing w:before="120"/>
      <w:ind w:right="1440"/>
    </w:pPr>
    <w:rPr>
      <w:rFonts w:cstheme="minorHAnsi"/>
      <w:b/>
      <w:bCs/>
      <w:noProof/>
      <w:color w:val="363636" w:themeColor="text1" w:themeTint="E6"/>
      <w:kern w:val="20"/>
    </w:rPr>
  </w:style>
  <w:style w:type="paragraph" w:styleId="TOC2">
    <w:name w:val="toc 2"/>
    <w:basedOn w:val="TOC1"/>
    <w:next w:val="Normal"/>
    <w:autoRedefine/>
    <w:uiPriority w:val="39"/>
    <w:unhideWhenUsed/>
    <w:rsid w:val="008D6E25"/>
    <w:pPr>
      <w:ind w:left="238"/>
      <w:contextualSpacing/>
    </w:pPr>
    <w:rPr>
      <w:b w:val="0"/>
      <w:bCs w:val="0"/>
      <w:szCs w:val="22"/>
    </w:rPr>
  </w:style>
  <w:style w:type="paragraph" w:styleId="TOC3">
    <w:name w:val="toc 3"/>
    <w:basedOn w:val="TOC1"/>
    <w:next w:val="Normal"/>
    <w:autoRedefine/>
    <w:uiPriority w:val="39"/>
    <w:unhideWhenUsed/>
    <w:rsid w:val="008D6E25"/>
    <w:pPr>
      <w:spacing w:before="0"/>
      <w:ind w:left="482"/>
      <w:contextualSpacing/>
    </w:pPr>
    <w:rPr>
      <w:b w:val="0"/>
      <w:szCs w:val="22"/>
    </w:rPr>
  </w:style>
  <w:style w:type="paragraph" w:styleId="TOC4">
    <w:name w:val="toc 4"/>
    <w:basedOn w:val="TOC3"/>
    <w:next w:val="Normal"/>
    <w:autoRedefine/>
    <w:uiPriority w:val="39"/>
    <w:unhideWhenUsed/>
    <w:rsid w:val="00B92779"/>
    <w:pPr>
      <w:ind w:left="720"/>
    </w:pPr>
    <w:rPr>
      <w:sz w:val="20"/>
      <w:szCs w:val="20"/>
    </w:rPr>
  </w:style>
  <w:style w:type="paragraph" w:styleId="TOC5">
    <w:name w:val="toc 5"/>
    <w:basedOn w:val="Heading4"/>
    <w:next w:val="Normal"/>
    <w:autoRedefine/>
    <w:uiPriority w:val="39"/>
    <w:unhideWhenUsed/>
    <w:rsid w:val="00B92779"/>
    <w:pPr>
      <w:ind w:left="960"/>
    </w:pPr>
    <w:rPr>
      <w:rFonts w:cstheme="minorHAnsi"/>
      <w:sz w:val="20"/>
      <w:szCs w:val="20"/>
    </w:rPr>
  </w:style>
  <w:style w:type="paragraph" w:styleId="TOC6">
    <w:name w:val="toc 6"/>
    <w:basedOn w:val="Heading5"/>
    <w:next w:val="Normal"/>
    <w:autoRedefine/>
    <w:uiPriority w:val="39"/>
    <w:unhideWhenUsed/>
    <w:rsid w:val="00B92779"/>
    <w:pPr>
      <w:ind w:left="1200"/>
    </w:pPr>
    <w:rPr>
      <w:rFonts w:cstheme="minorHAnsi"/>
      <w:sz w:val="20"/>
      <w:szCs w:val="20"/>
    </w:rPr>
  </w:style>
  <w:style w:type="paragraph" w:styleId="TOC7">
    <w:name w:val="toc 7"/>
    <w:basedOn w:val="Heading6"/>
    <w:next w:val="Normal"/>
    <w:autoRedefine/>
    <w:uiPriority w:val="39"/>
    <w:unhideWhenUsed/>
    <w:rsid w:val="00B92779"/>
    <w:pPr>
      <w:ind w:left="1440"/>
    </w:pPr>
    <w:rPr>
      <w:rFonts w:cstheme="minorHAnsi"/>
      <w:sz w:val="20"/>
      <w:szCs w:val="20"/>
    </w:rPr>
  </w:style>
  <w:style w:type="paragraph" w:styleId="TOC8">
    <w:name w:val="toc 8"/>
    <w:basedOn w:val="Heading7"/>
    <w:next w:val="Normal"/>
    <w:autoRedefine/>
    <w:uiPriority w:val="39"/>
    <w:unhideWhenUsed/>
    <w:rsid w:val="00B92779"/>
    <w:pPr>
      <w:ind w:left="1680"/>
    </w:pPr>
    <w:rPr>
      <w:rFonts w:cstheme="minorHAnsi"/>
      <w:sz w:val="20"/>
      <w:szCs w:val="20"/>
    </w:rPr>
  </w:style>
  <w:style w:type="paragraph" w:styleId="TOC9">
    <w:name w:val="toc 9"/>
    <w:basedOn w:val="Heading8"/>
    <w:next w:val="Normal"/>
    <w:autoRedefine/>
    <w:uiPriority w:val="39"/>
    <w:unhideWhenUsed/>
    <w:rsid w:val="00B92779"/>
    <w:pPr>
      <w:ind w:left="1920"/>
    </w:pPr>
    <w:rPr>
      <w:rFonts w:cstheme="minorHAnsi"/>
      <w:szCs w:val="20"/>
    </w:rPr>
  </w:style>
  <w:style w:type="character" w:styleId="Hyperlink">
    <w:name w:val="Hyperlink"/>
    <w:basedOn w:val="DefaultParagraphFont"/>
    <w:uiPriority w:val="99"/>
    <w:unhideWhenUsed/>
    <w:rsid w:val="008E4F24"/>
    <w:rPr>
      <w:color w:val="6FAD47"/>
      <w:u w:val="single"/>
    </w:rPr>
  </w:style>
  <w:style w:type="paragraph" w:styleId="BodyText">
    <w:name w:val="Body Text"/>
    <w:basedOn w:val="Normal"/>
    <w:link w:val="BodyTextChar"/>
    <w:uiPriority w:val="99"/>
    <w:unhideWhenUsed/>
    <w:rsid w:val="003D717E"/>
  </w:style>
  <w:style w:type="character" w:customStyle="1" w:styleId="BodyTextChar">
    <w:name w:val="Body Text Char"/>
    <w:basedOn w:val="DefaultParagraphFont"/>
    <w:link w:val="BodyText"/>
    <w:uiPriority w:val="99"/>
    <w:rsid w:val="003D717E"/>
    <w:rPr>
      <w:sz w:val="22"/>
    </w:rPr>
  </w:style>
  <w:style w:type="paragraph" w:styleId="BodyText2">
    <w:name w:val="Body Text 2"/>
    <w:basedOn w:val="Normal"/>
    <w:link w:val="BodyText2Char"/>
    <w:uiPriority w:val="1"/>
    <w:rsid w:val="001519CD"/>
    <w:pPr>
      <w:spacing w:line="260" w:lineRule="exact"/>
    </w:pPr>
    <w:rPr>
      <w:sz w:val="20"/>
    </w:rPr>
  </w:style>
  <w:style w:type="character" w:customStyle="1" w:styleId="BodyText2Char">
    <w:name w:val="Body Text 2 Char"/>
    <w:basedOn w:val="DefaultParagraphFont"/>
    <w:link w:val="BodyText2"/>
    <w:uiPriority w:val="1"/>
    <w:rsid w:val="001519CD"/>
    <w:rPr>
      <w:color w:val="3A3A3A" w:themeColor="background2" w:themeShade="40"/>
      <w:sz w:val="20"/>
    </w:rPr>
  </w:style>
  <w:style w:type="character" w:customStyle="1" w:styleId="Heading2Char">
    <w:name w:val="Heading 2 Char"/>
    <w:basedOn w:val="DefaultParagraphFont"/>
    <w:link w:val="Heading2"/>
    <w:uiPriority w:val="9"/>
    <w:rsid w:val="004E2B73"/>
    <w:rPr>
      <w:rFonts w:asciiTheme="majorHAnsi" w:eastAsiaTheme="majorEastAsia" w:hAnsiTheme="majorHAnsi" w:cstheme="majorBidi"/>
      <w:color w:val="3288B1" w:themeColor="accent1"/>
      <w:sz w:val="32"/>
      <w:szCs w:val="26"/>
    </w:rPr>
  </w:style>
  <w:style w:type="character" w:customStyle="1" w:styleId="Heading3Char">
    <w:name w:val="Heading 3 Char"/>
    <w:basedOn w:val="DefaultParagraphFont"/>
    <w:link w:val="Heading3"/>
    <w:uiPriority w:val="9"/>
    <w:rsid w:val="004E2B73"/>
    <w:rPr>
      <w:rFonts w:asciiTheme="majorHAnsi" w:eastAsiaTheme="majorEastAsia" w:hAnsiTheme="majorHAnsi" w:cstheme="majorBidi"/>
      <w:color w:val="3288B1" w:themeColor="accent1"/>
      <w:sz w:val="28"/>
    </w:rPr>
  </w:style>
  <w:style w:type="paragraph" w:styleId="ListParagraph">
    <w:name w:val="List Paragraph"/>
    <w:basedOn w:val="Normal"/>
    <w:uiPriority w:val="34"/>
    <w:qFormat/>
    <w:rsid w:val="0039653E"/>
    <w:pPr>
      <w:ind w:left="2160" w:hanging="2160"/>
    </w:pPr>
    <w:rPr>
      <w:rFonts w:cs="Cordia New"/>
      <w:szCs w:val="22"/>
      <w:lang w:val="en-US" w:bidi="th-TH"/>
    </w:rPr>
  </w:style>
  <w:style w:type="paragraph" w:customStyle="1" w:styleId="Title3">
    <w:name w:val="Title 3"/>
    <w:basedOn w:val="Subtitle"/>
    <w:next w:val="Normal"/>
    <w:qFormat/>
    <w:rsid w:val="00083548"/>
    <w:rPr>
      <w:sz w:val="40"/>
    </w:rPr>
  </w:style>
  <w:style w:type="paragraph" w:customStyle="1" w:styleId="Title4">
    <w:name w:val="Title 4"/>
    <w:basedOn w:val="Title3"/>
    <w:qFormat/>
    <w:rsid w:val="00083548"/>
    <w:rPr>
      <w:sz w:val="24"/>
    </w:rPr>
  </w:style>
  <w:style w:type="paragraph" w:customStyle="1" w:styleId="SmallSubheading">
    <w:name w:val="Small Subheading"/>
    <w:next w:val="Normal"/>
    <w:uiPriority w:val="2"/>
    <w:qFormat/>
    <w:rsid w:val="00491D34"/>
    <w:pPr>
      <w:spacing w:line="180" w:lineRule="exact"/>
    </w:pPr>
    <w:rPr>
      <w:rFonts w:asciiTheme="majorHAnsi" w:eastAsiaTheme="majorEastAsia" w:hAnsiTheme="majorHAnsi" w:cstheme="majorBidi"/>
      <w:b/>
      <w:caps/>
      <w:color w:val="3A3A3A" w:themeColor="background2" w:themeShade="40"/>
      <w:sz w:val="15"/>
    </w:rPr>
  </w:style>
  <w:style w:type="paragraph" w:customStyle="1" w:styleId="MediumSubheading">
    <w:name w:val="Medium Subheading"/>
    <w:next w:val="Normal"/>
    <w:uiPriority w:val="2"/>
    <w:qFormat/>
    <w:rsid w:val="00EC2C11"/>
    <w:pPr>
      <w:spacing w:before="240" w:line="280" w:lineRule="exact"/>
    </w:pPr>
    <w:rPr>
      <w:rFonts w:asciiTheme="majorHAnsi" w:eastAsiaTheme="majorEastAsia" w:hAnsiTheme="majorHAnsi" w:cstheme="majorBidi"/>
      <w:b/>
      <w:caps/>
      <w:color w:val="3A3A3A" w:themeColor="background2" w:themeShade="40"/>
    </w:rPr>
  </w:style>
  <w:style w:type="paragraph" w:customStyle="1" w:styleId="LargeSubheading">
    <w:name w:val="Large Subheading"/>
    <w:next w:val="Normal"/>
    <w:uiPriority w:val="2"/>
    <w:qFormat/>
    <w:rsid w:val="00EC2C11"/>
    <w:pPr>
      <w:spacing w:before="280" w:after="120" w:line="360" w:lineRule="exact"/>
    </w:pPr>
    <w:rPr>
      <w:rFonts w:asciiTheme="majorHAnsi" w:eastAsiaTheme="majorEastAsia" w:hAnsiTheme="majorHAnsi" w:cstheme="majorBidi"/>
      <w:b/>
      <w:caps/>
      <w:color w:val="3A3A3A" w:themeColor="background2" w:themeShade="40"/>
      <w:sz w:val="32"/>
    </w:rPr>
  </w:style>
  <w:style w:type="paragraph" w:styleId="Subtitle">
    <w:name w:val="Subtitle"/>
    <w:aliases w:val="Title 2"/>
    <w:basedOn w:val="Title"/>
    <w:next w:val="Normal"/>
    <w:link w:val="SubtitleChar"/>
    <w:uiPriority w:val="11"/>
    <w:qFormat/>
    <w:rsid w:val="00EC2C11"/>
    <w:pPr>
      <w:spacing w:before="0"/>
    </w:pPr>
    <w:rPr>
      <w:sz w:val="60"/>
    </w:rPr>
  </w:style>
  <w:style w:type="character" w:customStyle="1" w:styleId="SubtitleChar">
    <w:name w:val="Subtitle Char"/>
    <w:aliases w:val="Title 2 Char"/>
    <w:basedOn w:val="DefaultParagraphFont"/>
    <w:link w:val="Subtitle"/>
    <w:uiPriority w:val="11"/>
    <w:rsid w:val="00EC2C11"/>
    <w:rPr>
      <w:rFonts w:asciiTheme="majorHAnsi" w:eastAsiaTheme="majorEastAsia" w:hAnsiTheme="majorHAnsi" w:cstheme="majorBidi"/>
      <w:color w:val="3A3A3A" w:themeColor="background2" w:themeShade="40"/>
      <w:spacing w:val="-10"/>
      <w:kern w:val="28"/>
      <w:sz w:val="60"/>
      <w:szCs w:val="56"/>
    </w:rPr>
  </w:style>
  <w:style w:type="table" w:styleId="TableGrid">
    <w:name w:val="Table Grid"/>
    <w:basedOn w:val="TableNormal"/>
    <w:uiPriority w:val="59"/>
    <w:rsid w:val="0038538C"/>
    <w:tblPr>
      <w:tblBorders>
        <w:top w:val="single" w:sz="4" w:space="0" w:color="585858" w:themeColor="text1" w:themeTint="BF"/>
        <w:left w:val="single" w:sz="4" w:space="0" w:color="585858" w:themeColor="text1" w:themeTint="BF"/>
        <w:bottom w:val="single" w:sz="4" w:space="0" w:color="585858" w:themeColor="text1" w:themeTint="BF"/>
        <w:right w:val="single" w:sz="4" w:space="0" w:color="585858" w:themeColor="text1" w:themeTint="BF"/>
        <w:insideH w:val="single" w:sz="4" w:space="0" w:color="585858" w:themeColor="text1" w:themeTint="BF"/>
        <w:insideV w:val="single" w:sz="4" w:space="0" w:color="585858" w:themeColor="text1" w:themeTint="BF"/>
      </w:tblBorders>
    </w:tblPr>
  </w:style>
  <w:style w:type="paragraph" w:styleId="TableofFigures">
    <w:name w:val="table of figures"/>
    <w:basedOn w:val="Normal"/>
    <w:next w:val="Normal"/>
    <w:uiPriority w:val="99"/>
    <w:unhideWhenUsed/>
    <w:rsid w:val="007C4CCF"/>
    <w:pPr>
      <w:ind w:left="442" w:right="1440" w:hanging="442"/>
    </w:pPr>
  </w:style>
  <w:style w:type="paragraph" w:styleId="Caption">
    <w:name w:val="caption"/>
    <w:next w:val="Normal"/>
    <w:uiPriority w:val="35"/>
    <w:unhideWhenUsed/>
    <w:qFormat/>
    <w:rsid w:val="009077C9"/>
    <w:pPr>
      <w:spacing w:before="120" w:after="60"/>
    </w:pPr>
    <w:rPr>
      <w:iCs/>
      <w:color w:val="115687"/>
      <w:sz w:val="20"/>
      <w:szCs w:val="18"/>
    </w:rPr>
  </w:style>
  <w:style w:type="table" w:styleId="PlainTable2">
    <w:name w:val="Plain Table 2"/>
    <w:basedOn w:val="TableNormal"/>
    <w:uiPriority w:val="42"/>
    <w:rsid w:val="008D3F05"/>
    <w:tblPr>
      <w:tblStyleRowBandSize w:val="1"/>
      <w:tblStyleColBandSize w:val="1"/>
      <w:tblBorders>
        <w:top w:val="single" w:sz="4" w:space="0" w:color="8F8F8F" w:themeColor="text1" w:themeTint="80"/>
        <w:bottom w:val="single" w:sz="4" w:space="0" w:color="8F8F8F" w:themeColor="text1" w:themeTint="80"/>
      </w:tblBorders>
    </w:tblPr>
    <w:tblStylePr w:type="firstRow">
      <w:rPr>
        <w:b/>
        <w:bCs/>
      </w:rPr>
      <w:tblPr/>
      <w:tcPr>
        <w:tcBorders>
          <w:bottom w:val="single" w:sz="4" w:space="0" w:color="8F8F8F" w:themeColor="text1" w:themeTint="80"/>
        </w:tcBorders>
      </w:tcPr>
    </w:tblStylePr>
    <w:tblStylePr w:type="lastRow">
      <w:rPr>
        <w:b/>
        <w:bCs/>
      </w:rPr>
      <w:tblPr/>
      <w:tcPr>
        <w:tcBorders>
          <w:top w:val="single" w:sz="4" w:space="0" w:color="8F8F8F" w:themeColor="text1" w:themeTint="80"/>
        </w:tcBorders>
      </w:tcPr>
    </w:tblStylePr>
    <w:tblStylePr w:type="firstCol">
      <w:rPr>
        <w:b/>
        <w:bCs/>
      </w:rPr>
    </w:tblStylePr>
    <w:tblStylePr w:type="lastCol">
      <w:rPr>
        <w:b/>
        <w:bCs/>
      </w:rPr>
    </w:tblStylePr>
    <w:tblStylePr w:type="band1Vert">
      <w:tblPr/>
      <w:tcPr>
        <w:tcBorders>
          <w:left w:val="single" w:sz="4" w:space="0" w:color="8F8F8F" w:themeColor="text1" w:themeTint="80"/>
          <w:right w:val="single" w:sz="4" w:space="0" w:color="8F8F8F" w:themeColor="text1" w:themeTint="80"/>
        </w:tcBorders>
      </w:tcPr>
    </w:tblStylePr>
    <w:tblStylePr w:type="band2Vert">
      <w:tblPr/>
      <w:tcPr>
        <w:tcBorders>
          <w:left w:val="single" w:sz="4" w:space="0" w:color="8F8F8F" w:themeColor="text1" w:themeTint="80"/>
          <w:right w:val="single" w:sz="4" w:space="0" w:color="8F8F8F" w:themeColor="text1" w:themeTint="80"/>
        </w:tcBorders>
      </w:tcPr>
    </w:tblStylePr>
    <w:tblStylePr w:type="band1Horz">
      <w:tblPr/>
      <w:tcPr>
        <w:tcBorders>
          <w:top w:val="single" w:sz="4" w:space="0" w:color="8F8F8F" w:themeColor="text1" w:themeTint="80"/>
          <w:bottom w:val="single" w:sz="4" w:space="0" w:color="8F8F8F" w:themeColor="text1" w:themeTint="80"/>
        </w:tcBorders>
      </w:tcPr>
    </w:tblStylePr>
  </w:style>
  <w:style w:type="table" w:styleId="PlainTable3">
    <w:name w:val="Plain Table 3"/>
    <w:basedOn w:val="TableNormal"/>
    <w:uiPriority w:val="43"/>
    <w:rsid w:val="008D3F05"/>
    <w:tblPr>
      <w:tblStyleRowBandSize w:val="1"/>
      <w:tblStyleColBandSize w:val="1"/>
    </w:tblPr>
    <w:tblStylePr w:type="firstRow">
      <w:rPr>
        <w:b/>
        <w:bCs/>
        <w:caps/>
      </w:rPr>
      <w:tblPr/>
      <w:tcPr>
        <w:tcBorders>
          <w:bottom w:val="single" w:sz="4" w:space="0" w:color="8F8F8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F8F8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758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6">
    <w:name w:val="List Table 1 Light Accent 6"/>
    <w:basedOn w:val="TableNormal"/>
    <w:uiPriority w:val="46"/>
    <w:rsid w:val="0047581D"/>
    <w:tblPr>
      <w:tblStyleRowBandSize w:val="1"/>
      <w:tblStyleColBandSize w:val="1"/>
    </w:tblPr>
    <w:tblStylePr w:type="firstRow">
      <w:rPr>
        <w:b/>
        <w:bCs/>
      </w:rPr>
      <w:tblPr/>
      <w:tcPr>
        <w:tcBorders>
          <w:bottom w:val="single" w:sz="4" w:space="0" w:color="3EACEE" w:themeColor="accent6" w:themeTint="99"/>
        </w:tcBorders>
      </w:tcPr>
    </w:tblStylePr>
    <w:tblStylePr w:type="lastRow">
      <w:rPr>
        <w:b/>
        <w:bCs/>
      </w:rPr>
      <w:tblPr/>
      <w:tcPr>
        <w:tcBorders>
          <w:top w:val="single" w:sz="4" w:space="0" w:color="3EACEE" w:themeColor="accent6" w:themeTint="99"/>
        </w:tcBorders>
      </w:tcPr>
    </w:tblStylePr>
    <w:tblStylePr w:type="firstCol">
      <w:rPr>
        <w:b/>
        <w:bCs/>
      </w:rPr>
    </w:tblStylePr>
    <w:tblStylePr w:type="lastCol">
      <w:rPr>
        <w:b/>
        <w:bCs/>
      </w:rPr>
    </w:tblStylePr>
    <w:tblStylePr w:type="band1Vert">
      <w:tblPr/>
      <w:tcPr>
        <w:shd w:val="clear" w:color="auto" w:fill="BEE3F9" w:themeFill="accent6" w:themeFillTint="33"/>
      </w:tcPr>
    </w:tblStylePr>
    <w:tblStylePr w:type="band1Horz">
      <w:tblPr/>
      <w:tcPr>
        <w:shd w:val="clear" w:color="auto" w:fill="BEE3F9" w:themeFill="accent6" w:themeFillTint="33"/>
      </w:tcPr>
    </w:tblStylePr>
  </w:style>
  <w:style w:type="table" w:styleId="GridTable5Dark-Accent6">
    <w:name w:val="Grid Table 5 Dark Accent 6"/>
    <w:basedOn w:val="TableNormal"/>
    <w:uiPriority w:val="50"/>
    <w:rsid w:val="004758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3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629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629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629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6294" w:themeFill="accent6"/>
      </w:tcPr>
    </w:tblStylePr>
    <w:tblStylePr w:type="band1Vert">
      <w:tblPr/>
      <w:tcPr>
        <w:shd w:val="clear" w:color="auto" w:fill="7EC8F3" w:themeFill="accent6" w:themeFillTint="66"/>
      </w:tcPr>
    </w:tblStylePr>
    <w:tblStylePr w:type="band1Horz">
      <w:tblPr/>
      <w:tcPr>
        <w:shd w:val="clear" w:color="auto" w:fill="7EC8F3" w:themeFill="accent6" w:themeFillTint="66"/>
      </w:tcPr>
    </w:tblStylePr>
  </w:style>
  <w:style w:type="paragraph" w:styleId="DocumentMap">
    <w:name w:val="Document Map"/>
    <w:basedOn w:val="Normal"/>
    <w:link w:val="DocumentMapChar"/>
    <w:uiPriority w:val="99"/>
    <w:semiHidden/>
    <w:unhideWhenUsed/>
    <w:rsid w:val="00F34335"/>
    <w:pPr>
      <w:spacing w:after="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F34335"/>
    <w:rPr>
      <w:rFonts w:ascii="Times New Roman" w:hAnsi="Times New Roman" w:cs="Times New Roman"/>
    </w:rPr>
  </w:style>
  <w:style w:type="table" w:styleId="ListTable6Colorful-Accent6">
    <w:name w:val="List Table 6 Colorful Accent 6"/>
    <w:basedOn w:val="TableNormal"/>
    <w:uiPriority w:val="51"/>
    <w:rsid w:val="00CA31DB"/>
    <w:rPr>
      <w:color w:val="09486E" w:themeColor="accent6" w:themeShade="BF"/>
    </w:rPr>
    <w:tblPr>
      <w:tblStyleRowBandSize w:val="1"/>
      <w:tblStyleColBandSize w:val="1"/>
      <w:tblBorders>
        <w:top w:val="single" w:sz="4" w:space="0" w:color="0D6294" w:themeColor="accent6"/>
        <w:bottom w:val="single" w:sz="4" w:space="0" w:color="0D6294" w:themeColor="accent6"/>
      </w:tblBorders>
    </w:tblPr>
    <w:tblStylePr w:type="firstRow">
      <w:rPr>
        <w:b/>
        <w:bCs/>
      </w:rPr>
      <w:tblPr/>
      <w:tcPr>
        <w:tcBorders>
          <w:bottom w:val="single" w:sz="4" w:space="0" w:color="0D6294" w:themeColor="accent6"/>
        </w:tcBorders>
      </w:tcPr>
    </w:tblStylePr>
    <w:tblStylePr w:type="lastRow">
      <w:rPr>
        <w:b/>
        <w:bCs/>
      </w:rPr>
      <w:tblPr/>
      <w:tcPr>
        <w:tcBorders>
          <w:top w:val="double" w:sz="4" w:space="0" w:color="0D6294" w:themeColor="accent6"/>
        </w:tcBorders>
      </w:tcPr>
    </w:tblStylePr>
    <w:tblStylePr w:type="firstCol">
      <w:rPr>
        <w:b/>
        <w:bCs/>
      </w:rPr>
    </w:tblStylePr>
    <w:tblStylePr w:type="lastCol">
      <w:rPr>
        <w:b/>
        <w:bCs/>
      </w:rPr>
    </w:tblStylePr>
    <w:tblStylePr w:type="band1Vert">
      <w:tblPr/>
      <w:tcPr>
        <w:shd w:val="clear" w:color="auto" w:fill="BEE3F9" w:themeFill="accent6" w:themeFillTint="33"/>
      </w:tcPr>
    </w:tblStylePr>
    <w:tblStylePr w:type="band1Horz">
      <w:tblPr/>
      <w:tcPr>
        <w:shd w:val="clear" w:color="auto" w:fill="BEE3F9" w:themeFill="accent6" w:themeFillTint="33"/>
      </w:tcPr>
    </w:tblStylePr>
  </w:style>
  <w:style w:type="table" w:styleId="ListTable6Colorful-Accent1">
    <w:name w:val="List Table 6 Colorful Accent 1"/>
    <w:basedOn w:val="TableNormal"/>
    <w:uiPriority w:val="51"/>
    <w:rsid w:val="00CA31DB"/>
    <w:rPr>
      <w:color w:val="256584" w:themeColor="accent1" w:themeShade="BF"/>
    </w:rPr>
    <w:tblPr>
      <w:tblStyleRowBandSize w:val="1"/>
      <w:tblStyleColBandSize w:val="1"/>
      <w:tblBorders>
        <w:top w:val="single" w:sz="4" w:space="0" w:color="3288B1" w:themeColor="accent1"/>
        <w:bottom w:val="single" w:sz="4" w:space="0" w:color="3288B1" w:themeColor="accent1"/>
      </w:tblBorders>
    </w:tblPr>
    <w:tblStylePr w:type="firstRow">
      <w:rPr>
        <w:b/>
        <w:bCs/>
      </w:rPr>
      <w:tblPr/>
      <w:tcPr>
        <w:tcBorders>
          <w:bottom w:val="single" w:sz="4" w:space="0" w:color="3288B1" w:themeColor="accent1"/>
        </w:tcBorders>
      </w:tcPr>
    </w:tblStylePr>
    <w:tblStylePr w:type="lastRow">
      <w:rPr>
        <w:b/>
        <w:bCs/>
      </w:rPr>
      <w:tblPr/>
      <w:tcPr>
        <w:tcBorders>
          <w:top w:val="double" w:sz="4" w:space="0" w:color="3288B1" w:themeColor="accent1"/>
        </w:tcBorders>
      </w:tcPr>
    </w:tblStylePr>
    <w:tblStylePr w:type="firstCol">
      <w:rPr>
        <w:b/>
        <w:bCs/>
      </w:rPr>
    </w:tblStylePr>
    <w:tblStylePr w:type="lastCol">
      <w:rPr>
        <w:b/>
        <w:bCs/>
      </w:rPr>
    </w:tblStylePr>
    <w:tblStylePr w:type="band1Vert">
      <w:tblPr/>
      <w:tcPr>
        <w:shd w:val="clear" w:color="auto" w:fill="D2E8F2" w:themeFill="accent1" w:themeFillTint="33"/>
      </w:tcPr>
    </w:tblStylePr>
    <w:tblStylePr w:type="band1Horz">
      <w:tblPr/>
      <w:tcPr>
        <w:shd w:val="clear" w:color="auto" w:fill="D2E8F2" w:themeFill="accent1" w:themeFillTint="33"/>
      </w:tcPr>
    </w:tblStylePr>
  </w:style>
  <w:style w:type="table" w:styleId="ListTable6Colorful-Accent5">
    <w:name w:val="List Table 6 Colorful Accent 5"/>
    <w:basedOn w:val="TableNormal"/>
    <w:uiPriority w:val="51"/>
    <w:rsid w:val="00CA31DB"/>
    <w:rPr>
      <w:color w:val="4F4F4F" w:themeColor="accent5" w:themeShade="BF"/>
    </w:rPr>
    <w:tblPr>
      <w:tblStyleRowBandSize w:val="1"/>
      <w:tblStyleColBandSize w:val="1"/>
      <w:tblBorders>
        <w:top w:val="single" w:sz="4" w:space="0" w:color="6A6A6A" w:themeColor="accent5"/>
        <w:bottom w:val="single" w:sz="4" w:space="0" w:color="6A6A6A" w:themeColor="accent5"/>
      </w:tblBorders>
    </w:tblPr>
    <w:tblStylePr w:type="firstRow">
      <w:rPr>
        <w:b/>
        <w:bCs/>
      </w:rPr>
      <w:tblPr/>
      <w:tcPr>
        <w:tcBorders>
          <w:bottom w:val="single" w:sz="4" w:space="0" w:color="6A6A6A" w:themeColor="accent5"/>
        </w:tcBorders>
      </w:tcPr>
    </w:tblStylePr>
    <w:tblStylePr w:type="lastRow">
      <w:rPr>
        <w:b/>
        <w:bCs/>
      </w:rPr>
      <w:tblPr/>
      <w:tcPr>
        <w:tcBorders>
          <w:top w:val="double" w:sz="4" w:space="0" w:color="6A6A6A" w:themeColor="accent5"/>
        </w:tcBorders>
      </w:tcPr>
    </w:tblStylePr>
    <w:tblStylePr w:type="firstCol">
      <w:rPr>
        <w:b/>
        <w:bCs/>
      </w:rPr>
    </w:tblStylePr>
    <w:tblStylePr w:type="lastCol">
      <w:rPr>
        <w:b/>
        <w:bCs/>
      </w:rPr>
    </w:tblStylePr>
    <w:tblStylePr w:type="band1Vert">
      <w:tblPr/>
      <w:tcPr>
        <w:shd w:val="clear" w:color="auto" w:fill="E1E1E1" w:themeFill="accent5" w:themeFillTint="33"/>
      </w:tcPr>
    </w:tblStylePr>
    <w:tblStylePr w:type="band1Horz">
      <w:tblPr/>
      <w:tcPr>
        <w:shd w:val="clear" w:color="auto" w:fill="E1E1E1" w:themeFill="accent5" w:themeFillTint="33"/>
      </w:tcPr>
    </w:tblStylePr>
  </w:style>
  <w:style w:type="table" w:styleId="ListTable7Colorful-Accent1">
    <w:name w:val="List Table 7 Colorful Accent 1"/>
    <w:basedOn w:val="TableNormal"/>
    <w:uiPriority w:val="52"/>
    <w:rsid w:val="00211E73"/>
    <w:rPr>
      <w:color w:val="25658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88B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88B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88B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88B1" w:themeColor="accent1"/>
        </w:tcBorders>
        <w:shd w:val="clear" w:color="auto" w:fill="FFFFFF" w:themeFill="background1"/>
      </w:tcPr>
    </w:tblStylePr>
    <w:tblStylePr w:type="band1Vert">
      <w:tblPr/>
      <w:tcPr>
        <w:shd w:val="clear" w:color="auto" w:fill="D2E8F2" w:themeFill="accent1" w:themeFillTint="33"/>
      </w:tcPr>
    </w:tblStylePr>
    <w:tblStylePr w:type="band1Horz">
      <w:tblPr/>
      <w:tcPr>
        <w:shd w:val="clear" w:color="auto" w:fill="D2E8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
    <w:name w:val="Heading 4 Char"/>
    <w:basedOn w:val="DefaultParagraphFont"/>
    <w:link w:val="Heading4"/>
    <w:uiPriority w:val="9"/>
    <w:rsid w:val="008E4F24"/>
    <w:rPr>
      <w:rFonts w:asciiTheme="majorHAnsi" w:eastAsiaTheme="majorEastAsia" w:hAnsiTheme="majorHAnsi" w:cs="Cordia New"/>
      <w:b/>
      <w:bCs/>
      <w:szCs w:val="36"/>
      <w:lang w:val="en-US"/>
    </w:rPr>
  </w:style>
  <w:style w:type="character" w:customStyle="1" w:styleId="Heading5Char">
    <w:name w:val="Heading 5 Char"/>
    <w:basedOn w:val="DefaultParagraphFont"/>
    <w:link w:val="Heading5"/>
    <w:uiPriority w:val="9"/>
    <w:rsid w:val="007F4693"/>
    <w:rPr>
      <w:rFonts w:asciiTheme="majorHAnsi" w:eastAsiaTheme="majorEastAsia" w:hAnsiTheme="majorHAnsi" w:cstheme="majorBidi"/>
      <w:i/>
      <w:sz w:val="22"/>
      <w:szCs w:val="22"/>
      <w:lang w:val="en-US"/>
    </w:rPr>
  </w:style>
  <w:style w:type="character" w:customStyle="1" w:styleId="Heading6Char">
    <w:name w:val="Heading 6 Char"/>
    <w:basedOn w:val="DefaultParagraphFont"/>
    <w:link w:val="Heading6"/>
    <w:uiPriority w:val="9"/>
    <w:semiHidden/>
    <w:rsid w:val="007F4693"/>
    <w:rPr>
      <w:rFonts w:asciiTheme="majorHAnsi" w:eastAsiaTheme="majorEastAsia" w:hAnsiTheme="majorHAnsi" w:cstheme="majorBidi"/>
      <w:iCs/>
      <w:sz w:val="22"/>
      <w:szCs w:val="28"/>
      <w:lang w:val="en-US" w:bidi="th-TH"/>
    </w:rPr>
  </w:style>
  <w:style w:type="character" w:customStyle="1" w:styleId="Heading7Char">
    <w:name w:val="Heading 7 Char"/>
    <w:basedOn w:val="DefaultParagraphFont"/>
    <w:link w:val="Heading7"/>
    <w:uiPriority w:val="9"/>
    <w:semiHidden/>
    <w:rsid w:val="0051166E"/>
    <w:rPr>
      <w:rFonts w:asciiTheme="majorHAnsi" w:eastAsiaTheme="majorEastAsia" w:hAnsiTheme="majorHAnsi" w:cstheme="majorBidi"/>
      <w:i/>
      <w:iCs/>
      <w:color w:val="585858" w:themeColor="text1" w:themeTint="BF"/>
      <w:szCs w:val="28"/>
      <w:lang w:val="en-US" w:bidi="th-TH"/>
    </w:rPr>
  </w:style>
  <w:style w:type="character" w:customStyle="1" w:styleId="Heading8Char">
    <w:name w:val="Heading 8 Char"/>
    <w:basedOn w:val="DefaultParagraphFont"/>
    <w:link w:val="Heading8"/>
    <w:uiPriority w:val="9"/>
    <w:semiHidden/>
    <w:rsid w:val="0051166E"/>
    <w:rPr>
      <w:rFonts w:asciiTheme="majorHAnsi" w:eastAsiaTheme="majorEastAsia" w:hAnsiTheme="majorHAnsi" w:cstheme="majorBidi"/>
      <w:color w:val="585858" w:themeColor="text1" w:themeTint="BF"/>
      <w:sz w:val="20"/>
      <w:szCs w:val="25"/>
      <w:lang w:val="en-US" w:bidi="th-TH"/>
    </w:rPr>
  </w:style>
  <w:style w:type="character" w:customStyle="1" w:styleId="Heading9Char">
    <w:name w:val="Heading 9 Char"/>
    <w:basedOn w:val="DefaultParagraphFont"/>
    <w:link w:val="Heading9"/>
    <w:uiPriority w:val="9"/>
    <w:semiHidden/>
    <w:rsid w:val="0051166E"/>
    <w:rPr>
      <w:rFonts w:asciiTheme="majorHAnsi" w:eastAsiaTheme="majorEastAsia" w:hAnsiTheme="majorHAnsi" w:cstheme="majorBidi"/>
      <w:i/>
      <w:iCs/>
      <w:color w:val="585858" w:themeColor="text1" w:themeTint="BF"/>
      <w:sz w:val="20"/>
      <w:szCs w:val="25"/>
      <w:lang w:val="en-US" w:bidi="th-TH"/>
    </w:rPr>
  </w:style>
  <w:style w:type="paragraph" w:styleId="EndnoteText">
    <w:name w:val="endnote text"/>
    <w:link w:val="EndnoteTextChar"/>
    <w:uiPriority w:val="99"/>
    <w:unhideWhenUsed/>
    <w:rsid w:val="005613F9"/>
    <w:pPr>
      <w:ind w:left="180" w:hanging="180"/>
    </w:pPr>
    <w:rPr>
      <w:rFonts w:cs="Cordia New"/>
      <w:color w:val="3A3A3A" w:themeColor="background2" w:themeShade="40"/>
      <w:sz w:val="16"/>
      <w:szCs w:val="25"/>
      <w:lang w:val="en-US"/>
    </w:rPr>
  </w:style>
  <w:style w:type="character" w:customStyle="1" w:styleId="EndnoteTextChar">
    <w:name w:val="Endnote Text Char"/>
    <w:basedOn w:val="DefaultParagraphFont"/>
    <w:link w:val="EndnoteText"/>
    <w:uiPriority w:val="99"/>
    <w:rsid w:val="005613F9"/>
    <w:rPr>
      <w:rFonts w:cs="Cordia New"/>
      <w:color w:val="3A3A3A" w:themeColor="background2" w:themeShade="40"/>
      <w:sz w:val="16"/>
      <w:szCs w:val="25"/>
      <w:lang w:val="en-US"/>
    </w:rPr>
  </w:style>
  <w:style w:type="character" w:styleId="EndnoteReference">
    <w:name w:val="endnote reference"/>
    <w:basedOn w:val="DefaultParagraphFont"/>
    <w:uiPriority w:val="99"/>
    <w:unhideWhenUsed/>
    <w:rsid w:val="0051166E"/>
    <w:rPr>
      <w:vertAlign w:val="superscript"/>
    </w:rPr>
  </w:style>
  <w:style w:type="paragraph" w:styleId="FootnoteText">
    <w:name w:val="footnote text"/>
    <w:link w:val="FootnoteTextChar"/>
    <w:uiPriority w:val="99"/>
    <w:unhideWhenUsed/>
    <w:rsid w:val="00DD77A2"/>
    <w:pPr>
      <w:spacing w:line="200" w:lineRule="exact"/>
    </w:pPr>
    <w:rPr>
      <w:rFonts w:cs="Cordia New"/>
      <w:color w:val="363636" w:themeColor="text1" w:themeTint="E6"/>
      <w:sz w:val="16"/>
      <w:szCs w:val="25"/>
      <w:lang w:val="en-US"/>
    </w:rPr>
  </w:style>
  <w:style w:type="character" w:customStyle="1" w:styleId="FootnoteTextChar">
    <w:name w:val="Footnote Text Char"/>
    <w:basedOn w:val="DefaultParagraphFont"/>
    <w:link w:val="FootnoteText"/>
    <w:uiPriority w:val="99"/>
    <w:rsid w:val="00DD77A2"/>
    <w:rPr>
      <w:rFonts w:cs="Cordia New"/>
      <w:color w:val="363636" w:themeColor="text1" w:themeTint="E6"/>
      <w:sz w:val="16"/>
      <w:szCs w:val="25"/>
      <w:lang w:val="en-US"/>
    </w:rPr>
  </w:style>
  <w:style w:type="character" w:styleId="FootnoteReference">
    <w:name w:val="footnote reference"/>
    <w:basedOn w:val="DefaultParagraphFont"/>
    <w:uiPriority w:val="99"/>
    <w:unhideWhenUsed/>
    <w:rsid w:val="0051166E"/>
    <w:rPr>
      <w:vertAlign w:val="superscript"/>
    </w:rPr>
  </w:style>
  <w:style w:type="paragraph" w:styleId="BalloonText">
    <w:name w:val="Balloon Text"/>
    <w:basedOn w:val="Normal"/>
    <w:link w:val="BalloonTextChar"/>
    <w:uiPriority w:val="99"/>
    <w:semiHidden/>
    <w:unhideWhenUsed/>
    <w:rsid w:val="0051166E"/>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1166E"/>
    <w:rPr>
      <w:rFonts w:ascii="Tahoma" w:hAnsi="Tahoma" w:cs="Tahoma"/>
      <w:sz w:val="16"/>
      <w:szCs w:val="16"/>
      <w:lang w:val="en-US"/>
    </w:rPr>
  </w:style>
  <w:style w:type="paragraph" w:styleId="Revision">
    <w:name w:val="Revision"/>
    <w:hidden/>
    <w:uiPriority w:val="99"/>
    <w:semiHidden/>
    <w:rsid w:val="0051166E"/>
    <w:rPr>
      <w:sz w:val="22"/>
      <w:szCs w:val="22"/>
      <w:lang w:val="en-US"/>
    </w:rPr>
  </w:style>
  <w:style w:type="character" w:styleId="CommentReference">
    <w:name w:val="annotation reference"/>
    <w:basedOn w:val="DefaultParagraphFont"/>
    <w:uiPriority w:val="99"/>
    <w:semiHidden/>
    <w:unhideWhenUsed/>
    <w:rsid w:val="0051166E"/>
    <w:rPr>
      <w:sz w:val="16"/>
      <w:szCs w:val="16"/>
    </w:rPr>
  </w:style>
  <w:style w:type="paragraph" w:styleId="CommentText">
    <w:name w:val="annotation text"/>
    <w:basedOn w:val="Normal"/>
    <w:link w:val="CommentTextChar"/>
    <w:uiPriority w:val="99"/>
    <w:semiHidden/>
    <w:unhideWhenUsed/>
    <w:rsid w:val="0051166E"/>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51166E"/>
    <w:rPr>
      <w:sz w:val="20"/>
      <w:szCs w:val="20"/>
    </w:rPr>
  </w:style>
  <w:style w:type="paragraph" w:styleId="CommentSubject">
    <w:name w:val="annotation subject"/>
    <w:basedOn w:val="CommentText"/>
    <w:next w:val="CommentText"/>
    <w:link w:val="CommentSubjectChar"/>
    <w:uiPriority w:val="99"/>
    <w:semiHidden/>
    <w:unhideWhenUsed/>
    <w:rsid w:val="0051166E"/>
    <w:rPr>
      <w:b/>
      <w:bCs/>
      <w:lang w:val="en-US"/>
    </w:rPr>
  </w:style>
  <w:style w:type="character" w:customStyle="1" w:styleId="CommentSubjectChar">
    <w:name w:val="Comment Subject Char"/>
    <w:basedOn w:val="CommentTextChar"/>
    <w:link w:val="CommentSubject"/>
    <w:uiPriority w:val="99"/>
    <w:semiHidden/>
    <w:rsid w:val="0051166E"/>
    <w:rPr>
      <w:b/>
      <w:bCs/>
      <w:sz w:val="20"/>
      <w:szCs w:val="20"/>
      <w:lang w:val="en-US"/>
    </w:rPr>
  </w:style>
  <w:style w:type="character" w:styleId="LineNumber">
    <w:name w:val="line number"/>
    <w:basedOn w:val="DefaultParagraphFont"/>
    <w:uiPriority w:val="99"/>
    <w:semiHidden/>
    <w:unhideWhenUsed/>
    <w:rsid w:val="0051166E"/>
  </w:style>
  <w:style w:type="character" w:styleId="PlaceholderText">
    <w:name w:val="Placeholder Text"/>
    <w:basedOn w:val="DefaultParagraphFont"/>
    <w:uiPriority w:val="99"/>
    <w:semiHidden/>
    <w:rsid w:val="0051166E"/>
    <w:rPr>
      <w:color w:val="808080"/>
    </w:rPr>
  </w:style>
  <w:style w:type="character" w:styleId="PageNumber">
    <w:name w:val="page number"/>
    <w:basedOn w:val="DefaultParagraphFont"/>
    <w:uiPriority w:val="99"/>
    <w:semiHidden/>
    <w:unhideWhenUsed/>
    <w:rsid w:val="0051166E"/>
  </w:style>
  <w:style w:type="character" w:styleId="FollowedHyperlink">
    <w:name w:val="FollowedHyperlink"/>
    <w:basedOn w:val="DefaultParagraphFont"/>
    <w:uiPriority w:val="99"/>
    <w:semiHidden/>
    <w:unhideWhenUsed/>
    <w:rsid w:val="0051166E"/>
    <w:rPr>
      <w:color w:val="E66655" w:themeColor="followedHyperlink"/>
      <w:u w:val="single"/>
    </w:rPr>
  </w:style>
  <w:style w:type="numbering" w:customStyle="1" w:styleId="Outline">
    <w:name w:val="Outline"/>
    <w:uiPriority w:val="99"/>
    <w:rsid w:val="0051166E"/>
    <w:pPr>
      <w:numPr>
        <w:numId w:val="1"/>
      </w:numPr>
    </w:pPr>
  </w:style>
  <w:style w:type="paragraph" w:styleId="NormalWeb">
    <w:name w:val="Normal (Web)"/>
    <w:basedOn w:val="Normal"/>
    <w:uiPriority w:val="99"/>
    <w:semiHidden/>
    <w:unhideWhenUsed/>
    <w:rsid w:val="0051166E"/>
    <w:pPr>
      <w:spacing w:after="0" w:line="240" w:lineRule="auto"/>
    </w:pPr>
    <w:rPr>
      <w:rFonts w:ascii="Times" w:hAnsi="Times" w:cs="Times New Roman"/>
      <w:sz w:val="20"/>
      <w:szCs w:val="20"/>
    </w:rPr>
  </w:style>
  <w:style w:type="character" w:styleId="Strong">
    <w:name w:val="Strong"/>
    <w:basedOn w:val="DefaultParagraphFont"/>
    <w:uiPriority w:val="22"/>
    <w:qFormat/>
    <w:rsid w:val="0051166E"/>
    <w:rPr>
      <w:b/>
      <w:bCs/>
    </w:rPr>
  </w:style>
  <w:style w:type="paragraph" w:customStyle="1" w:styleId="Success">
    <w:name w:val="Success"/>
    <w:qFormat/>
    <w:rsid w:val="004E2B73"/>
    <w:pPr>
      <w:pBdr>
        <w:top w:val="single" w:sz="8" w:space="10" w:color="5E8D3D" w:themeColor="accent2" w:themeShade="BF"/>
        <w:left w:val="single" w:sz="8" w:space="10" w:color="5E8D3D" w:themeColor="accent2" w:themeShade="BF"/>
        <w:bottom w:val="single" w:sz="8" w:space="10" w:color="5E8D3D" w:themeColor="accent2" w:themeShade="BF"/>
        <w:right w:val="single" w:sz="8" w:space="10" w:color="5E8D3D" w:themeColor="accent2" w:themeShade="BF"/>
      </w:pBdr>
      <w:spacing w:before="160" w:after="160"/>
      <w:ind w:left="198" w:right="198"/>
    </w:pPr>
    <w:rPr>
      <w:color w:val="5E8D3D" w:themeColor="accent2" w:themeShade="BF"/>
      <w:sz w:val="22"/>
    </w:rPr>
  </w:style>
  <w:style w:type="paragraph" w:customStyle="1" w:styleId="Warning">
    <w:name w:val="Warning"/>
    <w:basedOn w:val="BodyText2"/>
    <w:qFormat/>
    <w:rsid w:val="00146244"/>
    <w:pPr>
      <w:pBdr>
        <w:top w:val="single" w:sz="8" w:space="10" w:color="FFAA00"/>
        <w:left w:val="single" w:sz="8" w:space="10" w:color="FFAA00"/>
        <w:bottom w:val="single" w:sz="8" w:space="10" w:color="FFAA00"/>
        <w:right w:val="single" w:sz="8" w:space="10" w:color="FFAA00"/>
      </w:pBdr>
      <w:spacing w:before="160"/>
      <w:ind w:left="198" w:right="198"/>
    </w:pPr>
    <w:rPr>
      <w:color w:val="FFAA00"/>
    </w:rPr>
  </w:style>
  <w:style w:type="paragraph" w:customStyle="1" w:styleId="Information">
    <w:name w:val="Information"/>
    <w:basedOn w:val="BodyText2"/>
    <w:qFormat/>
    <w:rsid w:val="00491D34"/>
    <w:pPr>
      <w:pBdr>
        <w:top w:val="single" w:sz="8" w:space="10" w:color="3288B1" w:themeColor="accent1"/>
        <w:left w:val="single" w:sz="8" w:space="10" w:color="3288B1" w:themeColor="accent1"/>
        <w:bottom w:val="single" w:sz="8" w:space="10" w:color="3288B1" w:themeColor="accent1"/>
        <w:right w:val="single" w:sz="8" w:space="10" w:color="3288B1" w:themeColor="accent1"/>
      </w:pBdr>
      <w:spacing w:before="160"/>
      <w:ind w:left="200" w:right="200"/>
    </w:pPr>
    <w:rPr>
      <w:color w:val="3288B1" w:themeColor="accent1"/>
    </w:rPr>
  </w:style>
  <w:style w:type="paragraph" w:customStyle="1" w:styleId="Danger">
    <w:name w:val="Danger"/>
    <w:basedOn w:val="BodyText2"/>
    <w:qFormat/>
    <w:rsid w:val="000C07D4"/>
    <w:pPr>
      <w:pBdr>
        <w:top w:val="single" w:sz="8" w:space="10" w:color="CD321E" w:themeColor="accent3" w:themeShade="BF"/>
        <w:left w:val="single" w:sz="8" w:space="10" w:color="CD321E" w:themeColor="accent3" w:themeShade="BF"/>
        <w:bottom w:val="single" w:sz="8" w:space="10" w:color="CD321E" w:themeColor="accent3" w:themeShade="BF"/>
        <w:right w:val="single" w:sz="8" w:space="10" w:color="CD321E" w:themeColor="accent3" w:themeShade="BF"/>
      </w:pBdr>
      <w:spacing w:before="160"/>
      <w:ind w:left="200" w:right="200"/>
    </w:pPr>
    <w:rPr>
      <w:color w:val="CD321E" w:themeColor="accent3" w:themeShade="BF"/>
    </w:rPr>
  </w:style>
  <w:style w:type="character" w:styleId="UnresolvedMention">
    <w:name w:val="Unresolved Mention"/>
    <w:basedOn w:val="DefaultParagraphFont"/>
    <w:uiPriority w:val="99"/>
    <w:rsid w:val="006C1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8298">
      <w:bodyDiv w:val="1"/>
      <w:marLeft w:val="0"/>
      <w:marRight w:val="0"/>
      <w:marTop w:val="0"/>
      <w:marBottom w:val="0"/>
      <w:divBdr>
        <w:top w:val="none" w:sz="0" w:space="0" w:color="auto"/>
        <w:left w:val="none" w:sz="0" w:space="0" w:color="auto"/>
        <w:bottom w:val="none" w:sz="0" w:space="0" w:color="auto"/>
        <w:right w:val="none" w:sz="0" w:space="0" w:color="auto"/>
      </w:divBdr>
    </w:div>
    <w:div w:id="1338387892">
      <w:bodyDiv w:val="1"/>
      <w:marLeft w:val="0"/>
      <w:marRight w:val="0"/>
      <w:marTop w:val="0"/>
      <w:marBottom w:val="0"/>
      <w:divBdr>
        <w:top w:val="none" w:sz="0" w:space="0" w:color="auto"/>
        <w:left w:val="none" w:sz="0" w:space="0" w:color="auto"/>
        <w:bottom w:val="none" w:sz="0" w:space="0" w:color="auto"/>
        <w:right w:val="none" w:sz="0" w:space="0" w:color="auto"/>
      </w:divBdr>
    </w:div>
    <w:div w:id="14775758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embership@philgbc.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files.philgbc.org/download.php?id=580&amp;token=nThz0fXuLoilmoPciexURnHB7GtlrFS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secretariat@philgb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mailto:membership@philgb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hilgbc-mlsuelto/Library/Group%20Containers/UBF8T346G9.Office/User%20Content.localized/Templates.localized/Template%20&#8211;&#160;2017%20&#8211;&#160;Layout.dotx" TargetMode="External"/></Relationships>
</file>

<file path=word/theme/theme1.xml><?xml version="1.0" encoding="utf-8"?>
<a:theme xmlns:a="http://schemas.openxmlformats.org/drawingml/2006/main" name="Office Theme">
  <a:themeElements>
    <a:clrScheme name="PHILGBC-2018">
      <a:dk1>
        <a:srgbClr val="212121"/>
      </a:dk1>
      <a:lt1>
        <a:srgbClr val="FFFFFF"/>
      </a:lt1>
      <a:dk2>
        <a:srgbClr val="6A6A6A"/>
      </a:dk2>
      <a:lt2>
        <a:srgbClr val="EAEAEA"/>
      </a:lt2>
      <a:accent1>
        <a:srgbClr val="3288B1"/>
      </a:accent1>
      <a:accent2>
        <a:srgbClr val="80B758"/>
      </a:accent2>
      <a:accent3>
        <a:srgbClr val="E66655"/>
      </a:accent3>
      <a:accent4>
        <a:srgbClr val="FFC43C"/>
      </a:accent4>
      <a:accent5>
        <a:srgbClr val="6A6A6A"/>
      </a:accent5>
      <a:accent6>
        <a:srgbClr val="0D6294"/>
      </a:accent6>
      <a:hlink>
        <a:srgbClr val="02B0F0"/>
      </a:hlink>
      <a:folHlink>
        <a:srgbClr val="E6665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5AE49D40173140868CE64E40C8766B" ma:contentTypeVersion="4" ma:contentTypeDescription="Create a new document." ma:contentTypeScope="" ma:versionID="6fca2ac030e67c868c6c5e251f468a25">
  <xsd:schema xmlns:xsd="http://www.w3.org/2001/XMLSchema" xmlns:xs="http://www.w3.org/2001/XMLSchema" xmlns:p="http://schemas.microsoft.com/office/2006/metadata/properties" xmlns:ns2="084ac967-4b01-49f0-a603-bb5f07e48a9d" targetNamespace="http://schemas.microsoft.com/office/2006/metadata/properties" ma:root="true" ma:fieldsID="6e41f55e1a57f8e7677283f8a55a5334" ns2:_="">
    <xsd:import namespace="084ac967-4b01-49f0-a603-bb5f07e48a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ac967-4b01-49f0-a603-bb5f07e48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935C51-7617-4DC6-944C-DEF8E594D7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1E78D7-54E9-4774-ACE7-70C7230A9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ac967-4b01-49f0-a603-bb5f07e48a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935478-BC05-44E1-A5F2-08C39681C410}">
  <ds:schemaRefs>
    <ds:schemaRef ds:uri="http://schemas.microsoft.com/sharepoint/v3/contenttype/forms"/>
  </ds:schemaRefs>
</ds:datastoreItem>
</file>

<file path=customXml/itemProps4.xml><?xml version="1.0" encoding="utf-8"?>
<ds:datastoreItem xmlns:ds="http://schemas.openxmlformats.org/officeDocument/2006/customXml" ds:itemID="{81ADFE99-8568-9741-A173-A51464331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2017 – Layout.dotx</Template>
  <TotalTime>65</TotalTime>
  <Pages>6</Pages>
  <Words>1652</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Title [Document Properties]</vt:lpstr>
    </vt:vector>
  </TitlesOfParts>
  <Manager/>
  <Company>Philippine Green Building Council</Company>
  <LinksUpToDate>false</LinksUpToDate>
  <CharactersWithSpaces>11053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[Document Properties]</dc:title>
  <dc:subject>Subject [Document Properties]</dc:subject>
  <dc:creator>Mario Suelto</dc:creator>
  <cp:keywords>Philippines, green building, PHILGBC, BERDE</cp:keywords>
  <dc:description/>
  <cp:lastModifiedBy>Chester de la Cruz</cp:lastModifiedBy>
  <cp:revision>5</cp:revision>
  <cp:lastPrinted>2016-06-23T07:32:00Z</cp:lastPrinted>
  <dcterms:created xsi:type="dcterms:W3CDTF">2021-01-06T02:39:00Z</dcterms:created>
  <dcterms:modified xsi:type="dcterms:W3CDTF">2022-10-19T01:56:00Z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zotero-version="4.0.29.5"&gt;&lt;session id="GZ4ZpPNj"/&gt;&lt;style id="http://www.zotero.org/styles/chicago-author-date" locale="en-US" hasBibliography="1" bibliographyStyleHasBeenSet="0"/&gt;&lt;prefs&gt;&lt;pref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0x010100B55AE49D40173140868CE64E40C8766B</vt:lpwstr>
  </property>
</Properties>
</file>